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B1EC1" w:rsidRPr="00853BAF" w:rsidTr="006B1EC1">
        <w:tc>
          <w:tcPr>
            <w:tcW w:w="9923" w:type="dxa"/>
          </w:tcPr>
          <w:p w:rsidR="006B1EC1" w:rsidRPr="00853BAF" w:rsidRDefault="00ED3D78" w:rsidP="006B1EC1">
            <w:pPr>
              <w:ind w:left="4536" w:firstLine="0"/>
              <w:outlineLvl w:val="0"/>
            </w:pPr>
            <w:r w:rsidRPr="00ED3D7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4pt;height:38.4pt">
                  <v:imagedata r:id="rId11" o:title=""/>
                </v:shape>
              </w:pict>
            </w:r>
          </w:p>
          <w:p w:rsidR="006B1EC1" w:rsidRPr="00853BAF" w:rsidRDefault="006B1EC1" w:rsidP="006B1EC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B1EC1" w:rsidRPr="00853BAF" w:rsidRDefault="006B1EC1" w:rsidP="006B1EC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B1EC1" w:rsidRPr="00853BAF" w:rsidRDefault="006B1EC1" w:rsidP="006B1EC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B1EC1" w:rsidRPr="00853BAF" w:rsidRDefault="006B1EC1" w:rsidP="006B1EC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B1EC1" w:rsidRPr="00853BAF" w:rsidRDefault="006B1EC1" w:rsidP="006B1EC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B1EC1" w:rsidRPr="00853BAF" w:rsidRDefault="006B1EC1" w:rsidP="006B1EC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D57A9B" w:rsidRPr="00D57A9B">
              <w:rPr>
                <w:szCs w:val="28"/>
                <w:u w:val="single"/>
              </w:rPr>
              <w:t>01.04.2015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="00D57A9B">
              <w:rPr>
                <w:szCs w:val="28"/>
                <w:u w:val="single"/>
              </w:rPr>
              <w:t>2595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6B1EC1" w:rsidRPr="00853BAF" w:rsidRDefault="006B1EC1" w:rsidP="006B1EC1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97"/>
      </w:tblGrid>
      <w:tr w:rsidR="00F96446" w:rsidRPr="00DB4A4A" w:rsidTr="006B1EC1">
        <w:trPr>
          <w:trHeight w:val="86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F96446" w:rsidRPr="00DB4A4A" w:rsidRDefault="00F96446" w:rsidP="006B1EC1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мэрии города Новосибирска «Об утверждении проекта планировки территории, ограниченной Красным проспектом, рекой 2-я</w:t>
            </w:r>
            <w:r w:rsidR="00561834">
              <w:rPr>
                <w:szCs w:val="28"/>
              </w:rPr>
              <w:t> </w:t>
            </w:r>
            <w:r w:rsidRPr="00DB4A4A">
              <w:rPr>
                <w:szCs w:val="28"/>
              </w:rPr>
              <w:t xml:space="preserve">Ельцовка, улицами Бардина, Богдана Хмельницкого и Дуси Ковальчук, в </w:t>
            </w:r>
            <w:proofErr w:type="spellStart"/>
            <w:r w:rsidRPr="00DB4A4A">
              <w:rPr>
                <w:szCs w:val="28"/>
              </w:rPr>
              <w:t>Заельцовском</w:t>
            </w:r>
            <w:proofErr w:type="spellEnd"/>
            <w:r w:rsidRPr="00DB4A4A">
              <w:rPr>
                <w:szCs w:val="28"/>
              </w:rPr>
              <w:t xml:space="preserve"> и Калининском районах»</w:t>
            </w:r>
          </w:p>
        </w:tc>
      </w:tr>
    </w:tbl>
    <w:p w:rsidR="00624646" w:rsidRPr="00DB4A4A" w:rsidRDefault="00624646">
      <w:pPr>
        <w:rPr>
          <w:szCs w:val="28"/>
        </w:rPr>
      </w:pPr>
    </w:p>
    <w:p w:rsidR="005068B4" w:rsidRPr="00DB4A4A" w:rsidRDefault="005068B4" w:rsidP="007C617D">
      <w:pPr>
        <w:ind w:firstLine="700"/>
        <w:rPr>
          <w:szCs w:val="28"/>
        </w:rPr>
      </w:pPr>
    </w:p>
    <w:p w:rsidR="00F96446" w:rsidRPr="00DB4A4A" w:rsidRDefault="00DB4A4A" w:rsidP="00F96446">
      <w:pPr>
        <w:ind w:firstLine="697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«Об утверждении пр</w:t>
      </w:r>
      <w:r w:rsidR="00F96446" w:rsidRPr="00DB4A4A">
        <w:rPr>
          <w:szCs w:val="28"/>
        </w:rPr>
        <w:t>о</w:t>
      </w:r>
      <w:r w:rsidR="00F96446" w:rsidRPr="00DB4A4A">
        <w:rPr>
          <w:szCs w:val="28"/>
        </w:rPr>
        <w:t xml:space="preserve">екта планировки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F96446" w:rsidRPr="00DB4A4A">
        <w:rPr>
          <w:szCs w:val="28"/>
        </w:rPr>
        <w:t>Заел</w:t>
      </w:r>
      <w:r w:rsidR="00F96446" w:rsidRPr="00DB4A4A">
        <w:rPr>
          <w:szCs w:val="28"/>
        </w:rPr>
        <w:t>ь</w:t>
      </w:r>
      <w:r w:rsidR="00F96446" w:rsidRPr="00DB4A4A">
        <w:rPr>
          <w:szCs w:val="28"/>
        </w:rPr>
        <w:t>цовском</w:t>
      </w:r>
      <w:proofErr w:type="spellEnd"/>
      <w:r w:rsidR="00F96446" w:rsidRPr="00DB4A4A">
        <w:rPr>
          <w:szCs w:val="28"/>
        </w:rPr>
        <w:t xml:space="preserve"> и Калининском районах»,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 06.10.2003 № 131-ФЗ «Об о</w:t>
      </w:r>
      <w:r w:rsidRPr="00CD6F1B">
        <w:rPr>
          <w:szCs w:val="28"/>
        </w:rPr>
        <w:t>б</w:t>
      </w:r>
      <w:r w:rsidRPr="00CD6F1B">
        <w:rPr>
          <w:szCs w:val="28"/>
        </w:rPr>
        <w:t>щих принципах организации местного самоуправления в Российской</w:t>
      </w:r>
      <w:proofErr w:type="gramEnd"/>
      <w:r w:rsidRPr="00CD6F1B">
        <w:rPr>
          <w:szCs w:val="28"/>
        </w:rPr>
        <w:t xml:space="preserve"> Федерации», решением городского Совета Новосибирска от 25.04.2007 № 562 «О 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городе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 09.02.2015 № 886 «О подготовке проекта планировки террит</w:t>
      </w:r>
      <w:r w:rsidR="00F96446" w:rsidRPr="00DB4A4A">
        <w:rPr>
          <w:szCs w:val="28"/>
        </w:rPr>
        <w:t>о</w:t>
      </w:r>
      <w:r w:rsidR="00F96446" w:rsidRPr="00DB4A4A">
        <w:rPr>
          <w:szCs w:val="28"/>
        </w:rPr>
        <w:t xml:space="preserve">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F96446" w:rsidRPr="00DB4A4A">
        <w:rPr>
          <w:szCs w:val="28"/>
        </w:rPr>
        <w:t>Заельцовском</w:t>
      </w:r>
      <w:proofErr w:type="spellEnd"/>
      <w:r w:rsidR="00F96446" w:rsidRPr="00DB4A4A">
        <w:rPr>
          <w:szCs w:val="28"/>
        </w:rPr>
        <w:t xml:space="preserve"> и Калининском ра</w:t>
      </w:r>
      <w:r w:rsidR="00F96446" w:rsidRPr="00DB4A4A">
        <w:rPr>
          <w:szCs w:val="28"/>
        </w:rPr>
        <w:t>й</w:t>
      </w:r>
      <w:r w:rsidR="00F96446" w:rsidRPr="00DB4A4A">
        <w:rPr>
          <w:szCs w:val="28"/>
        </w:rPr>
        <w:t>онах», руководствуясь Уставом города Новосибирска, ПОСТАНОВЛЯЮ: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«Об утверждении проекта планировки территории, ограниченной Красным проспектом, рекой 2-я Ельцовка, улицами Бардина, Богдана Хмельни</w:t>
      </w:r>
      <w:r w:rsidRPr="00DB4A4A">
        <w:rPr>
          <w:szCs w:val="28"/>
        </w:rPr>
        <w:t>ц</w:t>
      </w:r>
      <w:r w:rsidRPr="00DB4A4A">
        <w:rPr>
          <w:szCs w:val="28"/>
        </w:rPr>
        <w:t xml:space="preserve">кого и Дуси Ковальчук, в </w:t>
      </w:r>
      <w:proofErr w:type="spellStart"/>
      <w:r w:rsidRPr="00DB4A4A">
        <w:rPr>
          <w:szCs w:val="28"/>
        </w:rPr>
        <w:t>Заельцовском</w:t>
      </w:r>
      <w:proofErr w:type="spellEnd"/>
      <w:r w:rsidRPr="00DB4A4A">
        <w:rPr>
          <w:szCs w:val="28"/>
        </w:rPr>
        <w:t xml:space="preserve"> и Калининском районах» (приложение).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 xml:space="preserve">2. Провести </w:t>
      </w:r>
      <w:r w:rsidR="00DB4A4A">
        <w:rPr>
          <w:szCs w:val="28"/>
        </w:rPr>
        <w:t>06.05</w:t>
      </w:r>
      <w:r w:rsidRPr="00DB4A4A">
        <w:rPr>
          <w:szCs w:val="28"/>
        </w:rPr>
        <w:t>.2015 в 1</w:t>
      </w:r>
      <w:r w:rsidR="00A40727">
        <w:rPr>
          <w:szCs w:val="28"/>
        </w:rPr>
        <w:t>1</w:t>
      </w:r>
      <w:r w:rsidRPr="00DB4A4A">
        <w:rPr>
          <w:szCs w:val="28"/>
        </w:rPr>
        <w:t>.</w:t>
      </w:r>
      <w:r w:rsidR="00A40727">
        <w:rPr>
          <w:szCs w:val="28"/>
        </w:rPr>
        <w:t>3</w:t>
      </w:r>
      <w:r w:rsidRPr="00DB4A4A">
        <w:rPr>
          <w:szCs w:val="28"/>
        </w:rPr>
        <w:t>0 час</w:t>
      </w:r>
      <w:proofErr w:type="gramStart"/>
      <w:r w:rsidRPr="00DB4A4A">
        <w:rPr>
          <w:szCs w:val="28"/>
        </w:rPr>
        <w:t>.</w:t>
      </w:r>
      <w:proofErr w:type="gramEnd"/>
      <w:r w:rsidRPr="00DB4A4A">
        <w:rPr>
          <w:szCs w:val="28"/>
        </w:rPr>
        <w:t xml:space="preserve"> </w:t>
      </w:r>
      <w:proofErr w:type="gramStart"/>
      <w:r w:rsidRPr="00DB4A4A">
        <w:rPr>
          <w:szCs w:val="28"/>
        </w:rPr>
        <w:t>п</w:t>
      </w:r>
      <w:proofErr w:type="gramEnd"/>
      <w:r w:rsidRPr="00DB4A4A">
        <w:rPr>
          <w:szCs w:val="28"/>
        </w:rPr>
        <w:t xml:space="preserve">убличные слушания в здании </w:t>
      </w:r>
      <w:r w:rsidR="0024632E" w:rsidRPr="00DB4A4A">
        <w:rPr>
          <w:szCs w:val="28"/>
        </w:rPr>
        <w:t>админ</w:t>
      </w:r>
      <w:r w:rsidR="0024632E" w:rsidRPr="00DB4A4A">
        <w:rPr>
          <w:szCs w:val="28"/>
        </w:rPr>
        <w:t>и</w:t>
      </w:r>
      <w:r w:rsidR="0024632E" w:rsidRPr="00DB4A4A">
        <w:rPr>
          <w:szCs w:val="28"/>
        </w:rPr>
        <w:t xml:space="preserve">страции Центрального округа по Железнодорожному, </w:t>
      </w:r>
      <w:proofErr w:type="spellStart"/>
      <w:r w:rsidR="0024632E" w:rsidRPr="00DB4A4A">
        <w:rPr>
          <w:szCs w:val="28"/>
        </w:rPr>
        <w:t>Заельцовскому</w:t>
      </w:r>
      <w:proofErr w:type="spellEnd"/>
      <w:r w:rsidR="0024632E" w:rsidRPr="00DB4A4A">
        <w:rPr>
          <w:szCs w:val="28"/>
        </w:rPr>
        <w:t xml:space="preserve"> и Централ</w:t>
      </w:r>
      <w:r w:rsidR="0024632E" w:rsidRPr="00DB4A4A">
        <w:rPr>
          <w:szCs w:val="28"/>
        </w:rPr>
        <w:t>ь</w:t>
      </w:r>
      <w:r w:rsidR="0024632E" w:rsidRPr="00DB4A4A">
        <w:rPr>
          <w:szCs w:val="28"/>
        </w:rPr>
        <w:t xml:space="preserve">ному районам города Новосибирска </w:t>
      </w:r>
      <w:r w:rsidRPr="00DB4A4A">
        <w:rPr>
          <w:szCs w:val="28"/>
        </w:rPr>
        <w:t xml:space="preserve">(ул. </w:t>
      </w:r>
      <w:r w:rsidR="00021DFF" w:rsidRPr="00DB4A4A">
        <w:rPr>
          <w:szCs w:val="28"/>
        </w:rPr>
        <w:t>Ленина, 57</w:t>
      </w:r>
      <w:r w:rsidRPr="00DB4A4A">
        <w:rPr>
          <w:szCs w:val="28"/>
        </w:rPr>
        <w:t>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3. Создать организационный комитет по подготовке и проведению публи</w:t>
      </w:r>
      <w:r w:rsidRPr="00DB4A4A">
        <w:rPr>
          <w:szCs w:val="28"/>
        </w:rPr>
        <w:t>ч</w:t>
      </w:r>
      <w:r w:rsidRPr="00DB4A4A">
        <w:rPr>
          <w:szCs w:val="28"/>
        </w:rPr>
        <w:t>ных слушаний (</w:t>
      </w:r>
      <w:r w:rsidR="00021DFF" w:rsidRPr="00DB4A4A">
        <w:rPr>
          <w:szCs w:val="28"/>
        </w:rPr>
        <w:t xml:space="preserve">далее – </w:t>
      </w:r>
      <w:r w:rsidRPr="00DB4A4A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36"/>
        <w:gridCol w:w="356"/>
        <w:gridCol w:w="4956"/>
      </w:tblGrid>
      <w:tr w:rsidR="005A14A3" w:rsidRPr="00DB4A4A" w:rsidTr="00DB4A4A">
        <w:trPr>
          <w:trHeight w:val="1258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отдела планировки и меж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вания территорий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Канунников</w:t>
            </w:r>
            <w:proofErr w:type="spellEnd"/>
            <w:r w:rsidRPr="00DB4A4A">
              <w:rPr>
                <w:szCs w:val="28"/>
              </w:rPr>
              <w:t xml:space="preserve"> Сергей Иванович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DB4A4A">
              <w:rPr>
                <w:szCs w:val="28"/>
              </w:rPr>
              <w:t>Заел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цовскому</w:t>
            </w:r>
            <w:proofErr w:type="spellEnd"/>
            <w:r w:rsidRPr="00DB4A4A">
              <w:rPr>
                <w:szCs w:val="28"/>
              </w:rPr>
              <w:t xml:space="preserve"> и Центральному районам г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рода Новосибирска</w:t>
            </w:r>
            <w:r w:rsidR="00021DFF" w:rsidRPr="00DB4A4A">
              <w:rPr>
                <w:szCs w:val="28"/>
              </w:rPr>
              <w:t>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c>
          <w:tcPr>
            <w:tcW w:w="4736" w:type="dxa"/>
          </w:tcPr>
          <w:p w:rsidR="005A14A3" w:rsidRPr="00DB4A4A" w:rsidRDefault="00C5004F" w:rsidP="00C5004F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Фефелов</w:t>
            </w:r>
            <w:proofErr w:type="spellEnd"/>
            <w:r w:rsidRPr="00DB4A4A">
              <w:rPr>
                <w:szCs w:val="28"/>
              </w:rPr>
              <w:t xml:space="preserve"> Владимир Васильевич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C5004F" w:rsidP="00C5004F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тектор города</w:t>
            </w:r>
            <w:r w:rsidR="00021DFF" w:rsidRPr="00DB4A4A">
              <w:rPr>
                <w:szCs w:val="28"/>
              </w:rPr>
              <w:t>;</w:t>
            </w:r>
            <w:r w:rsidRPr="00DB4A4A">
              <w:rPr>
                <w:szCs w:val="28"/>
              </w:rPr>
              <w:t xml:space="preserve"> </w:t>
            </w:r>
          </w:p>
        </w:tc>
      </w:tr>
      <w:tr w:rsidR="005A14A3" w:rsidRPr="00DB4A4A" w:rsidTr="00DB4A4A">
        <w:tc>
          <w:tcPr>
            <w:tcW w:w="4736" w:type="dxa"/>
          </w:tcPr>
          <w:p w:rsidR="005A14A3" w:rsidRPr="00DB4A4A" w:rsidRDefault="00C5004F" w:rsidP="00C5004F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Шатула</w:t>
            </w:r>
            <w:proofErr w:type="spellEnd"/>
            <w:r w:rsidRPr="00DB4A4A">
              <w:rPr>
                <w:szCs w:val="28"/>
              </w:rPr>
              <w:t xml:space="preserve"> Герман Николаевич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C5004F" w:rsidP="00C5004F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глава администрации Калининского    района города Новосибирска</w:t>
            </w:r>
            <w:r w:rsidR="00021DFF" w:rsidRPr="00DB4A4A">
              <w:rPr>
                <w:szCs w:val="28"/>
              </w:rPr>
              <w:t>.</w:t>
            </w:r>
          </w:p>
        </w:tc>
      </w:tr>
    </w:tbl>
    <w:p w:rsidR="00DB4A4A" w:rsidRDefault="00DB4A4A" w:rsidP="00DD4119">
      <w:pPr>
        <w:autoSpaceDE w:val="0"/>
        <w:autoSpaceDN w:val="0"/>
        <w:adjustRightInd w:val="0"/>
        <w:rPr>
          <w:szCs w:val="28"/>
        </w:rPr>
      </w:pPr>
      <w:r w:rsidRPr="00CD6F1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CD6F1B">
          <w:rPr>
            <w:szCs w:val="28"/>
          </w:rPr>
          <w:t>630091, г</w:t>
        </w:r>
      </w:smartTag>
      <w:r w:rsidRPr="00CD6F1B">
        <w:rPr>
          <w:szCs w:val="28"/>
        </w:rPr>
        <w:t xml:space="preserve">. Новосибирск, Красный проспект, 50, кабинет 528, адрес электронной почты: </w:t>
      </w:r>
      <w:proofErr w:type="spellStart"/>
      <w:r w:rsidRPr="00CD6F1B">
        <w:rPr>
          <w:szCs w:val="28"/>
        </w:rPr>
        <w:t>ogalimova@admnsk.ru</w:t>
      </w:r>
      <w:proofErr w:type="spellEnd"/>
      <w:r w:rsidRPr="00CD6F1B">
        <w:rPr>
          <w:szCs w:val="28"/>
        </w:rPr>
        <w:t>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</w:t>
      </w:r>
      <w:proofErr w:type="gramStart"/>
      <w:r w:rsidRPr="00DB4A4A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DB4A4A">
        <w:rPr>
          <w:szCs w:val="28"/>
        </w:rPr>
        <w:t>э</w:t>
      </w:r>
      <w:r w:rsidRPr="00DB4A4A">
        <w:rPr>
          <w:szCs w:val="28"/>
        </w:rPr>
        <w:t xml:space="preserve">рии города Новосибирска «Об утверждении проекта </w:t>
      </w:r>
      <w:r w:rsidR="00021DFF" w:rsidRPr="00DB4A4A">
        <w:rPr>
          <w:szCs w:val="28"/>
        </w:rPr>
        <w:t>планировки территории, о</w:t>
      </w:r>
      <w:r w:rsidR="00021DFF" w:rsidRPr="00DB4A4A">
        <w:rPr>
          <w:szCs w:val="28"/>
        </w:rPr>
        <w:t>г</w:t>
      </w:r>
      <w:r w:rsidR="00021DFF" w:rsidRPr="00DB4A4A">
        <w:rPr>
          <w:szCs w:val="28"/>
        </w:rPr>
        <w:t xml:space="preserve">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021DFF" w:rsidRPr="00DB4A4A">
        <w:rPr>
          <w:szCs w:val="28"/>
        </w:rPr>
        <w:t>Заельцовском</w:t>
      </w:r>
      <w:proofErr w:type="spellEnd"/>
      <w:r w:rsidR="00021DFF" w:rsidRPr="00DB4A4A">
        <w:rPr>
          <w:szCs w:val="28"/>
        </w:rPr>
        <w:t xml:space="preserve"> и Калининском районах</w:t>
      </w:r>
      <w:r w:rsidRPr="00DB4A4A">
        <w:rPr>
          <w:szCs w:val="28"/>
        </w:rPr>
        <w:t>».</w:t>
      </w:r>
      <w:proofErr w:type="gramEnd"/>
      <w:r w:rsidR="00DB4A4A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</w:t>
      </w:r>
      <w:r w:rsidR="00DB4A4A" w:rsidRPr="00CD6F1B">
        <w:rPr>
          <w:szCs w:val="28"/>
        </w:rPr>
        <w:t>у</w:t>
      </w:r>
      <w:r w:rsidR="00DB4A4A" w:rsidRPr="00CD6F1B">
        <w:rPr>
          <w:szCs w:val="28"/>
        </w:rPr>
        <w:t>шаний, указанные предложения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Pr="00DB4A4A">
        <w:rPr>
          <w:szCs w:val="28"/>
        </w:rPr>
        <w:t xml:space="preserve">о проекте </w:t>
      </w:r>
      <w:r w:rsidR="00021DFF" w:rsidRPr="00DB4A4A">
        <w:rPr>
          <w:szCs w:val="28"/>
        </w:rPr>
        <w:t>планировки территории, о</w:t>
      </w:r>
      <w:r w:rsidR="00021DFF" w:rsidRPr="00DB4A4A">
        <w:rPr>
          <w:szCs w:val="28"/>
        </w:rPr>
        <w:t>г</w:t>
      </w:r>
      <w:r w:rsidR="00021DFF" w:rsidRPr="00DB4A4A">
        <w:rPr>
          <w:szCs w:val="28"/>
        </w:rPr>
        <w:t xml:space="preserve">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021DFF" w:rsidRPr="00DB4A4A">
        <w:rPr>
          <w:szCs w:val="28"/>
        </w:rPr>
        <w:t>Заельцовском</w:t>
      </w:r>
      <w:proofErr w:type="spellEnd"/>
      <w:r w:rsidR="00021DFF" w:rsidRPr="00DB4A4A">
        <w:rPr>
          <w:szCs w:val="28"/>
        </w:rPr>
        <w:t xml:space="preserve"> и Калининском районах</w:t>
      </w:r>
      <w:r w:rsidR="003D61DE" w:rsidRPr="00DB4A4A">
        <w:rPr>
          <w:szCs w:val="28"/>
        </w:rPr>
        <w:t>.</w:t>
      </w:r>
    </w:p>
    <w:p w:rsidR="00826BF6" w:rsidRPr="00DB4A4A" w:rsidRDefault="00826BF6" w:rsidP="00DD4119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proofErr w:type="spellStart"/>
      <w:r w:rsidRPr="00DB4A4A">
        <w:rPr>
          <w:szCs w:val="28"/>
        </w:rPr>
        <w:t>Фефелова</w:t>
      </w:r>
      <w:proofErr w:type="spellEnd"/>
      <w:r w:rsidRPr="00DB4A4A">
        <w:rPr>
          <w:szCs w:val="28"/>
        </w:rPr>
        <w:t xml:space="preserve"> Владимира Васильевича, заместителя начальн</w:t>
      </w:r>
      <w:r w:rsidRPr="00DB4A4A">
        <w:rPr>
          <w:szCs w:val="28"/>
        </w:rPr>
        <w:t>и</w:t>
      </w:r>
      <w:r w:rsidRPr="00DB4A4A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Pr="00DB4A4A">
        <w:rPr>
          <w:szCs w:val="28"/>
        </w:rPr>
        <w:t>р</w:t>
      </w:r>
      <w:r w:rsidRPr="00DB4A4A">
        <w:rPr>
          <w:szCs w:val="28"/>
        </w:rPr>
        <w:t>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B4A4A" w:rsidRPr="00CD6F1B">
        <w:rPr>
          <w:szCs w:val="28"/>
        </w:rPr>
        <w:t>разместить постановление</w:t>
      </w:r>
      <w:proofErr w:type="gramEnd"/>
      <w:r w:rsidR="00DB4A4A" w:rsidRPr="00CD6F1B">
        <w:rPr>
          <w:szCs w:val="28"/>
        </w:rPr>
        <w:t xml:space="preserve">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lastRenderedPageBreak/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Pr="00DB4A4A" w:rsidRDefault="005068B4" w:rsidP="00DD4119">
      <w:pPr>
        <w:rPr>
          <w:szCs w:val="28"/>
        </w:rPr>
      </w:pPr>
      <w:r w:rsidRPr="00DB4A4A">
        <w:rPr>
          <w:szCs w:val="28"/>
        </w:rPr>
        <w:t>10. 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DB4A4A" w:rsidTr="00FB4C59">
        <w:tc>
          <w:tcPr>
            <w:tcW w:w="6946" w:type="dxa"/>
          </w:tcPr>
          <w:p w:rsidR="00FB4C59" w:rsidRPr="00DB4A4A" w:rsidRDefault="00FB4C59" w:rsidP="007C617D">
            <w:pPr>
              <w:spacing w:before="600"/>
              <w:ind w:firstLine="34"/>
              <w:rPr>
                <w:szCs w:val="28"/>
              </w:rPr>
            </w:pPr>
            <w:r w:rsidRPr="00DB4A4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DB4A4A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B4A4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3871D8" w:rsidRDefault="003871D8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204F2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6B1EC1" w:rsidRPr="0014056F" w:rsidRDefault="006B1EC1" w:rsidP="006B1EC1">
      <w:pPr>
        <w:ind w:left="5040" w:firstLine="1481"/>
      </w:pPr>
      <w:r w:rsidRPr="0014056F">
        <w:lastRenderedPageBreak/>
        <w:t>Приложение</w:t>
      </w:r>
    </w:p>
    <w:p w:rsidR="006B1EC1" w:rsidRPr="0014056F" w:rsidRDefault="006B1EC1" w:rsidP="006B1EC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6B1EC1" w:rsidRPr="0014056F" w:rsidRDefault="006B1EC1" w:rsidP="006B1EC1">
      <w:pPr>
        <w:ind w:left="5040" w:firstLine="1481"/>
      </w:pPr>
      <w:r w:rsidRPr="0014056F">
        <w:t>города Новосибирска</w:t>
      </w:r>
    </w:p>
    <w:p w:rsidR="006B1EC1" w:rsidRPr="0014056F" w:rsidRDefault="006B1EC1" w:rsidP="006B1EC1">
      <w:pPr>
        <w:ind w:left="5040" w:firstLine="1481"/>
      </w:pPr>
      <w:r w:rsidRPr="0014056F">
        <w:t xml:space="preserve">от </w:t>
      </w:r>
      <w:r w:rsidR="00D57A9B" w:rsidRPr="00D57A9B">
        <w:rPr>
          <w:u w:val="single"/>
        </w:rPr>
        <w:t>01.04.2015</w:t>
      </w:r>
      <w:r w:rsidRPr="0014056F">
        <w:t xml:space="preserve"> № </w:t>
      </w:r>
      <w:r w:rsidR="00D57A9B" w:rsidRPr="00D57A9B">
        <w:rPr>
          <w:u w:val="single"/>
        </w:rPr>
        <w:t>2595</w:t>
      </w:r>
    </w:p>
    <w:p w:rsidR="006B1EC1" w:rsidRPr="00520DF4" w:rsidRDefault="006B1EC1" w:rsidP="006B1EC1">
      <w:pPr>
        <w:pStyle w:val="2"/>
        <w:spacing w:before="0" w:after="0"/>
        <w:jc w:val="left"/>
      </w:pPr>
    </w:p>
    <w:p w:rsidR="005068B4" w:rsidRPr="00DB4A4A" w:rsidRDefault="005068B4" w:rsidP="007C617D">
      <w:pPr>
        <w:ind w:firstLine="6379"/>
        <w:rPr>
          <w:szCs w:val="28"/>
        </w:rPr>
      </w:pPr>
      <w:r w:rsidRPr="00DB4A4A">
        <w:rPr>
          <w:szCs w:val="28"/>
        </w:rPr>
        <w:t>Проект постановления мэрии</w:t>
      </w:r>
    </w:p>
    <w:p w:rsidR="005068B4" w:rsidRPr="00DB4A4A" w:rsidRDefault="005068B4" w:rsidP="007C617D">
      <w:pPr>
        <w:ind w:firstLine="6379"/>
        <w:rPr>
          <w:szCs w:val="28"/>
        </w:rPr>
      </w:pPr>
      <w:r w:rsidRPr="00DB4A4A">
        <w:rPr>
          <w:szCs w:val="28"/>
        </w:rPr>
        <w:t>города Новосибирска</w:t>
      </w: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1"/>
      </w:tblGrid>
      <w:tr w:rsidR="005068B4" w:rsidRPr="00DB4A4A" w:rsidTr="006B1EC1">
        <w:trPr>
          <w:trHeight w:val="583"/>
        </w:trPr>
        <w:tc>
          <w:tcPr>
            <w:tcW w:w="5671" w:type="dxa"/>
          </w:tcPr>
          <w:p w:rsidR="005068B4" w:rsidRPr="00DB4A4A" w:rsidRDefault="005068B4" w:rsidP="007C617D">
            <w:pPr>
              <w:ind w:left="35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Об утверждении проекта </w:t>
            </w:r>
            <w:r w:rsidR="00021DFF" w:rsidRPr="00DB4A4A">
              <w:rPr>
                <w:szCs w:val="28"/>
              </w:rPr>
              <w:t>планировки терр</w:t>
            </w:r>
            <w:r w:rsidR="00021DFF" w:rsidRPr="00DB4A4A">
              <w:rPr>
                <w:szCs w:val="28"/>
              </w:rPr>
              <w:t>и</w:t>
            </w:r>
            <w:r w:rsidR="00021DFF" w:rsidRPr="00DB4A4A">
              <w:rPr>
                <w:szCs w:val="28"/>
              </w:rPr>
              <w:t xml:space="preserve">тории, ограниченной Красным проспектом, рекой 2-я Ельцовка, улицами Бардина, </w:t>
            </w:r>
            <w:r w:rsidR="006B1EC1">
              <w:rPr>
                <w:szCs w:val="28"/>
              </w:rPr>
              <w:t xml:space="preserve">       </w:t>
            </w:r>
            <w:r w:rsidR="00021DFF" w:rsidRPr="00DB4A4A">
              <w:rPr>
                <w:szCs w:val="28"/>
              </w:rPr>
              <w:t xml:space="preserve">Богдана Хмельницкого и Дуси Ковальчук, </w:t>
            </w:r>
            <w:r w:rsidR="006B1EC1">
              <w:rPr>
                <w:szCs w:val="28"/>
              </w:rPr>
              <w:t xml:space="preserve">           </w:t>
            </w:r>
            <w:r w:rsidR="00021DFF" w:rsidRPr="00DB4A4A">
              <w:rPr>
                <w:szCs w:val="28"/>
              </w:rPr>
              <w:t xml:space="preserve">в </w:t>
            </w:r>
            <w:proofErr w:type="spellStart"/>
            <w:r w:rsidR="00021DFF" w:rsidRPr="00DB4A4A">
              <w:rPr>
                <w:szCs w:val="28"/>
              </w:rPr>
              <w:t>Заельцовском</w:t>
            </w:r>
            <w:proofErr w:type="spellEnd"/>
            <w:r w:rsidR="00021DFF" w:rsidRPr="00DB4A4A">
              <w:rPr>
                <w:szCs w:val="28"/>
              </w:rPr>
              <w:t xml:space="preserve"> и Калининском районах</w:t>
            </w:r>
          </w:p>
        </w:tc>
      </w:tr>
    </w:tbl>
    <w:p w:rsidR="005068B4" w:rsidRPr="006B1EC1" w:rsidRDefault="005068B4" w:rsidP="007C617D">
      <w:pPr>
        <w:tabs>
          <w:tab w:val="left" w:pos="360"/>
        </w:tabs>
        <w:contextualSpacing/>
        <w:rPr>
          <w:sz w:val="24"/>
          <w:szCs w:val="28"/>
        </w:rPr>
      </w:pPr>
    </w:p>
    <w:p w:rsidR="005068B4" w:rsidRPr="006B1EC1" w:rsidRDefault="005068B4" w:rsidP="00BB4AC3">
      <w:pPr>
        <w:ind w:left="35" w:firstLine="674"/>
        <w:rPr>
          <w:sz w:val="24"/>
          <w:szCs w:val="28"/>
        </w:rPr>
      </w:pPr>
    </w:p>
    <w:p w:rsidR="00826BF6" w:rsidRPr="00DB4A4A" w:rsidRDefault="00A04870" w:rsidP="00BB4AC3">
      <w:pPr>
        <w:ind w:left="35" w:firstLine="674"/>
        <w:rPr>
          <w:szCs w:val="28"/>
        </w:rPr>
      </w:pPr>
      <w:r w:rsidRPr="001D3B77">
        <w:rPr>
          <w:szCs w:val="28"/>
        </w:rPr>
        <w:t>В целях выделения элементов планировочной структуры, установления п</w:t>
      </w:r>
      <w:r w:rsidRPr="001D3B77">
        <w:rPr>
          <w:szCs w:val="28"/>
        </w:rPr>
        <w:t>а</w:t>
      </w:r>
      <w:r w:rsidRPr="001D3B77">
        <w:rPr>
          <w:szCs w:val="28"/>
        </w:rPr>
        <w:t>раметров планируемого развития элементов планировочной структуры, зон пл</w:t>
      </w:r>
      <w:r w:rsidRPr="001D3B77">
        <w:rPr>
          <w:szCs w:val="28"/>
        </w:rPr>
        <w:t>а</w:t>
      </w:r>
      <w:r w:rsidRPr="001D3B77">
        <w:rPr>
          <w:szCs w:val="28"/>
        </w:rPr>
        <w:t>нируемого размещения объектов капительного строительства, в том числе объектов федерального значения, объектов регионального значения, объектов м</w:t>
      </w:r>
      <w:r w:rsidRPr="001D3B77">
        <w:rPr>
          <w:szCs w:val="28"/>
        </w:rPr>
        <w:t>е</w:t>
      </w:r>
      <w:proofErr w:type="gramStart"/>
      <w:r w:rsidRPr="001D3B77">
        <w:rPr>
          <w:szCs w:val="28"/>
        </w:rPr>
        <w:t>стного значения, с учетом протокола публичных слушаний и заключения о р</w:t>
      </w:r>
      <w:r w:rsidRPr="001D3B77">
        <w:rPr>
          <w:szCs w:val="28"/>
        </w:rPr>
        <w:t>е</w:t>
      </w:r>
      <w:r w:rsidRPr="001D3B77">
        <w:rPr>
          <w:szCs w:val="28"/>
        </w:rPr>
        <w:t>зультатах публичных слушаний</w:t>
      </w:r>
      <w:r w:rsidR="00DB4A4A" w:rsidRPr="00DB4A4A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>
        <w:rPr>
          <w:szCs w:val="28"/>
        </w:rPr>
        <w:t> </w:t>
      </w:r>
      <w:r w:rsidR="00DB4A4A" w:rsidRPr="00DB4A4A">
        <w:rPr>
          <w:szCs w:val="28"/>
        </w:rPr>
        <w:t xml:space="preserve">21.05.2008 № 966 «О Порядке подготовки </w:t>
      </w:r>
      <w:proofErr w:type="gramEnd"/>
      <w:r w:rsidR="00DB4A4A" w:rsidRPr="00DB4A4A">
        <w:rPr>
          <w:szCs w:val="28"/>
        </w:rPr>
        <w:t>документации по планировке терр</w:t>
      </w:r>
      <w:r w:rsidR="00DB4A4A" w:rsidRPr="00DB4A4A">
        <w:rPr>
          <w:szCs w:val="28"/>
        </w:rPr>
        <w:t>и</w:t>
      </w:r>
      <w:r w:rsidR="00DB4A4A" w:rsidRPr="00DB4A4A">
        <w:rPr>
          <w:szCs w:val="28"/>
        </w:rPr>
        <w:t>тории города Новосибирска», постановлением мэрии города Новосибирска</w:t>
      </w:r>
      <w:r w:rsidR="00DD4119">
        <w:rPr>
          <w:szCs w:val="28"/>
        </w:rPr>
        <w:t xml:space="preserve"> </w:t>
      </w:r>
      <w:r w:rsidR="00D71A6F">
        <w:rPr>
          <w:szCs w:val="28"/>
        </w:rPr>
        <w:t>от </w:t>
      </w:r>
      <w:r w:rsidR="00DD4119" w:rsidRPr="00DB4A4A">
        <w:rPr>
          <w:szCs w:val="28"/>
        </w:rPr>
        <w:t>09.02.2015 № 886 «О подготовке проекта планировки территории, ограниче</w:t>
      </w:r>
      <w:r w:rsidR="00DD4119" w:rsidRPr="00DB4A4A">
        <w:rPr>
          <w:szCs w:val="28"/>
        </w:rPr>
        <w:t>н</w:t>
      </w:r>
      <w:r w:rsidR="00DD4119" w:rsidRPr="00DB4A4A">
        <w:rPr>
          <w:szCs w:val="28"/>
        </w:rPr>
        <w:t>ной Красным проспектом, рекой 2-я Ельцовка, улицами Бардина, Богдана Хмел</w:t>
      </w:r>
      <w:r w:rsidR="00DD4119" w:rsidRPr="00DB4A4A">
        <w:rPr>
          <w:szCs w:val="28"/>
        </w:rPr>
        <w:t>ь</w:t>
      </w:r>
      <w:r w:rsidR="00DD4119" w:rsidRPr="00DB4A4A">
        <w:rPr>
          <w:szCs w:val="28"/>
        </w:rPr>
        <w:t xml:space="preserve">ницкого и Дуси Ковальчук, в </w:t>
      </w:r>
      <w:proofErr w:type="spellStart"/>
      <w:r w:rsidR="00DD4119" w:rsidRPr="00DB4A4A">
        <w:rPr>
          <w:szCs w:val="28"/>
        </w:rPr>
        <w:t>Заельцовском</w:t>
      </w:r>
      <w:proofErr w:type="spellEnd"/>
      <w:r w:rsidR="00DD4119" w:rsidRPr="00DB4A4A">
        <w:rPr>
          <w:szCs w:val="28"/>
        </w:rPr>
        <w:t xml:space="preserve"> и Калининском районах»</w:t>
      </w:r>
      <w:r w:rsidR="00826BF6" w:rsidRPr="00DB4A4A">
        <w:rPr>
          <w:szCs w:val="28"/>
        </w:rPr>
        <w:t>,</w:t>
      </w:r>
      <w:r w:rsidR="00252F37" w:rsidRPr="00DB4A4A">
        <w:rPr>
          <w:szCs w:val="28"/>
        </w:rPr>
        <w:t xml:space="preserve"> </w:t>
      </w:r>
      <w:r w:rsidR="00826BF6" w:rsidRPr="00DB4A4A">
        <w:rPr>
          <w:szCs w:val="28"/>
        </w:rPr>
        <w:t>руководствуясь Уставом города Новосибирска, ПОСТАНОВЛЯЮ:</w:t>
      </w:r>
    </w:p>
    <w:p w:rsidR="005068B4" w:rsidRPr="00DB4A4A" w:rsidRDefault="005068B4" w:rsidP="00BB4AC3">
      <w:pPr>
        <w:ind w:left="35" w:firstLine="674"/>
        <w:rPr>
          <w:szCs w:val="28"/>
        </w:rPr>
      </w:pPr>
      <w:r w:rsidRPr="00DB4A4A">
        <w:rPr>
          <w:szCs w:val="28"/>
        </w:rPr>
        <w:t xml:space="preserve">1. Утвердить </w:t>
      </w:r>
      <w:r w:rsidR="00826BF6" w:rsidRPr="00DB4A4A">
        <w:rPr>
          <w:szCs w:val="28"/>
        </w:rPr>
        <w:t xml:space="preserve">проект </w:t>
      </w:r>
      <w:r w:rsidR="008F2458" w:rsidRPr="00DB4A4A">
        <w:rPr>
          <w:szCs w:val="28"/>
        </w:rPr>
        <w:t>планировки территории, ограниченной Красным пр</w:t>
      </w:r>
      <w:r w:rsidR="008F2458" w:rsidRPr="00DB4A4A">
        <w:rPr>
          <w:szCs w:val="28"/>
        </w:rPr>
        <w:t>о</w:t>
      </w:r>
      <w:r w:rsidR="008F2458" w:rsidRPr="00DB4A4A">
        <w:rPr>
          <w:szCs w:val="28"/>
        </w:rPr>
        <w:t xml:space="preserve">спектом, рекой 2-я Ельцовка, улицами Бардина, Богдана Хмельницкого и Дуси Ковальчук, в </w:t>
      </w:r>
      <w:proofErr w:type="spellStart"/>
      <w:r w:rsidR="008F2458" w:rsidRPr="00DB4A4A">
        <w:rPr>
          <w:szCs w:val="28"/>
        </w:rPr>
        <w:t>Заельцовском</w:t>
      </w:r>
      <w:proofErr w:type="spellEnd"/>
      <w:r w:rsidR="008F2458" w:rsidRPr="00DB4A4A">
        <w:rPr>
          <w:szCs w:val="28"/>
        </w:rPr>
        <w:t xml:space="preserve"> и Калининском районах</w:t>
      </w:r>
      <w:r w:rsidR="00BC5CB0" w:rsidRPr="00DB4A4A">
        <w:rPr>
          <w:szCs w:val="28"/>
        </w:rPr>
        <w:t xml:space="preserve"> </w:t>
      </w:r>
      <w:r w:rsidRPr="00DB4A4A">
        <w:rPr>
          <w:szCs w:val="28"/>
        </w:rPr>
        <w:t>(приложение).</w:t>
      </w:r>
    </w:p>
    <w:p w:rsidR="00C57A05" w:rsidRPr="00DB4A4A" w:rsidRDefault="005068B4" w:rsidP="00BB4AC3">
      <w:pPr>
        <w:ind w:left="35" w:firstLine="674"/>
        <w:rPr>
          <w:szCs w:val="28"/>
        </w:rPr>
      </w:pPr>
      <w:r w:rsidRPr="00DB4A4A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DB4A4A">
        <w:rPr>
          <w:szCs w:val="28"/>
        </w:rPr>
        <w:t>разместить постановление</w:t>
      </w:r>
      <w:proofErr w:type="gramEnd"/>
      <w:r w:rsidRPr="00DB4A4A">
        <w:rPr>
          <w:szCs w:val="28"/>
        </w:rPr>
        <w:t xml:space="preserve"> на официальном сайте города Новосибирска</w:t>
      </w:r>
      <w:r w:rsidR="00C57A05" w:rsidRPr="00DB4A4A">
        <w:rPr>
          <w:szCs w:val="28"/>
        </w:rPr>
        <w:t xml:space="preserve"> в инфо</w:t>
      </w:r>
      <w:r w:rsidR="00C57A05" w:rsidRPr="00DB4A4A">
        <w:rPr>
          <w:szCs w:val="28"/>
        </w:rPr>
        <w:t>р</w:t>
      </w:r>
      <w:r w:rsidR="00C57A05" w:rsidRPr="00DB4A4A">
        <w:rPr>
          <w:szCs w:val="28"/>
        </w:rPr>
        <w:t>мационно-телекоммуникационной сети «Интернет».</w:t>
      </w:r>
    </w:p>
    <w:p w:rsidR="00DB4A4A" w:rsidRPr="00DB4A4A" w:rsidRDefault="00DB4A4A" w:rsidP="00DB4A4A">
      <w:pPr>
        <w:ind w:firstLine="700"/>
        <w:rPr>
          <w:szCs w:val="28"/>
        </w:rPr>
      </w:pPr>
      <w:r w:rsidRPr="00DB4A4A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DB4A4A">
        <w:rPr>
          <w:szCs w:val="28"/>
        </w:rPr>
        <w:t>о</w:t>
      </w:r>
      <w:r w:rsidRPr="00DB4A4A">
        <w:rPr>
          <w:szCs w:val="28"/>
        </w:rPr>
        <w:t>становления.</w:t>
      </w:r>
    </w:p>
    <w:p w:rsidR="00DB4A4A" w:rsidRPr="00DB4A4A" w:rsidRDefault="00DB4A4A" w:rsidP="00DB4A4A">
      <w:pPr>
        <w:ind w:firstLine="700"/>
        <w:rPr>
          <w:szCs w:val="28"/>
        </w:rPr>
      </w:pPr>
      <w:r w:rsidRPr="00DB4A4A">
        <w:rPr>
          <w:szCs w:val="28"/>
        </w:rPr>
        <w:t>4. 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6B1EC1" w:rsidTr="006B1EC1">
        <w:tc>
          <w:tcPr>
            <w:tcW w:w="6946" w:type="dxa"/>
            <w:gridSpan w:val="2"/>
          </w:tcPr>
          <w:p w:rsidR="006B1EC1" w:rsidRPr="006B1EC1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6B1EC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6B1EC1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1EC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7C617D">
            <w:pPr>
              <w:ind w:firstLine="34"/>
              <w:rPr>
                <w:sz w:val="22"/>
                <w:szCs w:val="24"/>
              </w:rPr>
            </w:pPr>
          </w:p>
          <w:p w:rsidR="00204F2F" w:rsidRPr="006B1EC1" w:rsidRDefault="00204F2F" w:rsidP="007C617D">
            <w:pPr>
              <w:ind w:firstLine="34"/>
              <w:rPr>
                <w:sz w:val="22"/>
                <w:szCs w:val="24"/>
              </w:rPr>
            </w:pP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204F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6B1EC1"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6B1EC1" w:rsidRDefault="008F2458" w:rsidP="008F2458">
      <w:pPr>
        <w:widowControl w:val="0"/>
        <w:ind w:right="-2" w:firstLine="0"/>
        <w:jc w:val="center"/>
      </w:pPr>
      <w:r w:rsidRPr="00770CA2">
        <w:rPr>
          <w:szCs w:val="28"/>
        </w:rPr>
        <w:t>планировки территории, ограниченной Красным проспектом</w:t>
      </w:r>
      <w:r w:rsidRPr="00C518E2">
        <w:t xml:space="preserve">, рекой 2-я Ельцовка, улицами Бардина, Богдана Хмельницкого и Дуси Ковальчук, </w:t>
      </w:r>
    </w:p>
    <w:p w:rsidR="003D61DE" w:rsidRDefault="008F2458" w:rsidP="008F2458">
      <w:pPr>
        <w:widowControl w:val="0"/>
        <w:ind w:right="-2" w:firstLine="0"/>
        <w:jc w:val="center"/>
      </w:pPr>
      <w:r w:rsidRPr="00C518E2">
        <w:t xml:space="preserve">в </w:t>
      </w:r>
      <w:proofErr w:type="spellStart"/>
      <w:r w:rsidRPr="00C518E2">
        <w:t>Заельцовском</w:t>
      </w:r>
      <w:proofErr w:type="spellEnd"/>
      <w:r w:rsidRPr="00C518E2">
        <w:t xml:space="preserve"> и Калининском районах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</w:t>
      </w:r>
      <w:r w:rsidRPr="00CE18DF">
        <w:rPr>
          <w:szCs w:val="28"/>
        </w:rPr>
        <w:t>у</w:t>
      </w:r>
      <w:r w:rsidRPr="00CE18DF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CE18DF">
        <w:rPr>
          <w:szCs w:val="28"/>
        </w:rPr>
        <w:t>о</w:t>
      </w:r>
      <w:r w:rsidRPr="00CE18DF">
        <w:rPr>
          <w:szCs w:val="28"/>
        </w:rPr>
        <w:t>нального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</w:t>
      </w:r>
      <w:r w:rsidRPr="00CE18DF">
        <w:rPr>
          <w:szCs w:val="28"/>
        </w:rPr>
        <w:t>а</w:t>
      </w:r>
      <w:r w:rsidRPr="00CE18DF">
        <w:rPr>
          <w:szCs w:val="28"/>
        </w:rPr>
        <w:t>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</w:t>
      </w:r>
      <w:r w:rsidRPr="00CE18DF">
        <w:rPr>
          <w:szCs w:val="28"/>
        </w:rPr>
        <w:t>т</w:t>
      </w:r>
      <w:r w:rsidRPr="00CE18DF">
        <w:rPr>
          <w:szCs w:val="28"/>
        </w:rPr>
        <w:t>ной инфраструктур,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 местного значения, а также о характеристиках план</w:t>
      </w:r>
      <w:r w:rsidRPr="00CE18DF">
        <w:rPr>
          <w:szCs w:val="28"/>
        </w:rPr>
        <w:t>и</w:t>
      </w:r>
      <w:r w:rsidRPr="00CE18DF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977D7B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89185" cy="7200900"/>
            <wp:effectExtent l="19050" t="0" r="0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1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D78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977D7B" w:rsidP="00AB27D0">
      <w:pPr>
        <w:widowControl w:val="0"/>
        <w:ind w:firstLine="0"/>
        <w:jc w:val="center"/>
        <w:sectPr w:rsidR="00AB27D0" w:rsidSect="00204F2F">
          <w:pgSz w:w="16838" w:h="11906" w:orient="landscape" w:code="9"/>
          <w:pgMar w:top="426" w:right="253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62490" cy="7019290"/>
            <wp:effectExtent l="19050" t="0" r="0" b="0"/>
            <wp:docPr id="4" name="Рисунок 3" descr="приложение 2+ин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+инж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4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7"/>
      </w:tblGrid>
      <w:tr w:rsidR="00D76E74" w:rsidRPr="00B94AB2" w:rsidTr="005F2887">
        <w:trPr>
          <w:trHeight w:val="170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ED3D78" w:rsidP="00D76E74">
            <w:pPr>
              <w:widowControl w:val="0"/>
              <w:ind w:firstLine="0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D76E74">
            <w:pPr>
              <w:widowControl w:val="0"/>
              <w:ind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 xml:space="preserve">к проекту </w:t>
            </w:r>
            <w:r w:rsidR="008F2458" w:rsidRPr="00840844">
              <w:rPr>
                <w:sz w:val="24"/>
                <w:szCs w:val="24"/>
              </w:rPr>
              <w:t>планировки территории, ограниченной Красным проспе</w:t>
            </w:r>
            <w:r w:rsidR="008F2458" w:rsidRPr="00840844">
              <w:rPr>
                <w:sz w:val="24"/>
                <w:szCs w:val="24"/>
              </w:rPr>
              <w:t>к</w:t>
            </w:r>
            <w:r w:rsidR="008F2458" w:rsidRPr="00840844">
              <w:rPr>
                <w:sz w:val="24"/>
                <w:szCs w:val="24"/>
              </w:rPr>
              <w:t xml:space="preserve">том, рекой 2-я Ельцовка, улицами Бардина, Богдана Хмельницкого и Дуси Ковальчук, в </w:t>
            </w:r>
            <w:proofErr w:type="spellStart"/>
            <w:r w:rsidR="008F2458" w:rsidRPr="00840844">
              <w:rPr>
                <w:sz w:val="24"/>
                <w:szCs w:val="24"/>
              </w:rPr>
              <w:t>Заельцовском</w:t>
            </w:r>
            <w:proofErr w:type="spellEnd"/>
            <w:r w:rsidR="008F2458" w:rsidRPr="00840844">
              <w:rPr>
                <w:sz w:val="24"/>
                <w:szCs w:val="24"/>
              </w:rPr>
              <w:t xml:space="preserve"> и Калининском районах</w:t>
            </w:r>
          </w:p>
        </w:tc>
      </w:tr>
    </w:tbl>
    <w:p w:rsidR="00204F2F" w:rsidRDefault="00204F2F" w:rsidP="00204F2F">
      <w:pPr>
        <w:pStyle w:val="1"/>
        <w:keepNext w:val="0"/>
        <w:spacing w:before="0" w:after="0"/>
        <w:ind w:firstLine="0"/>
      </w:pPr>
    </w:p>
    <w:p w:rsidR="00835FCF" w:rsidRPr="00835FCF" w:rsidRDefault="00835FCF" w:rsidP="00835FCF"/>
    <w:p w:rsidR="00204F2F" w:rsidRPr="007A6483" w:rsidRDefault="00204F2F" w:rsidP="00204F2F">
      <w:pPr>
        <w:pStyle w:val="1"/>
        <w:keepNext w:val="0"/>
        <w:spacing w:before="0" w:after="0"/>
        <w:ind w:firstLine="0"/>
      </w:pPr>
      <w:r w:rsidRPr="007A6483">
        <w:t>ПОЛОЖЕНИ</w:t>
      </w:r>
      <w:r>
        <w:t>Я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>
        <w:rPr>
          <w:b/>
          <w:szCs w:val="28"/>
        </w:rPr>
        <w:t xml:space="preserve"> капитального строительства федерального, р</w:t>
      </w:r>
      <w:r w:rsidRPr="00D83A80">
        <w:rPr>
          <w:b/>
          <w:szCs w:val="28"/>
        </w:rPr>
        <w:t xml:space="preserve">егионального </w:t>
      </w:r>
      <w:r w:rsidR="00A40727">
        <w:rPr>
          <w:b/>
          <w:szCs w:val="28"/>
        </w:rPr>
        <w:t>и</w:t>
      </w:r>
      <w:r w:rsidRPr="00D83A80">
        <w:rPr>
          <w:b/>
          <w:szCs w:val="28"/>
        </w:rPr>
        <w:t xml:space="preserve"> местного значения,</w:t>
      </w:r>
      <w:r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планируемого развития территории, в том числе плотности и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proofErr w:type="gramStart"/>
      <w:r w:rsidRPr="00D83A80">
        <w:rPr>
          <w:b/>
          <w:szCs w:val="28"/>
        </w:rPr>
        <w:t>параметрах</w:t>
      </w:r>
      <w:proofErr w:type="gramEnd"/>
      <w:r w:rsidRPr="00D83A80">
        <w:rPr>
          <w:b/>
          <w:szCs w:val="28"/>
        </w:rPr>
        <w:t xml:space="preserve"> застройки территории и характеристиках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развития систем социального, транспортного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обслуживания и инженерно-технического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 обеспечения, </w:t>
      </w:r>
      <w:proofErr w:type="gramStart"/>
      <w:r w:rsidRPr="00D83A80">
        <w:rPr>
          <w:b/>
          <w:szCs w:val="28"/>
        </w:rPr>
        <w:t>необходимых</w:t>
      </w:r>
      <w:proofErr w:type="gramEnd"/>
      <w:r w:rsidRPr="00D83A80">
        <w:rPr>
          <w:b/>
          <w:szCs w:val="28"/>
        </w:rPr>
        <w:t xml:space="preserve"> </w:t>
      </w:r>
    </w:p>
    <w:p w:rsidR="00204F2F" w:rsidRDefault="005F2887" w:rsidP="005F288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для развития территории</w:t>
      </w:r>
    </w:p>
    <w:p w:rsidR="005F2887" w:rsidRPr="00FB51DA" w:rsidRDefault="005F2887" w:rsidP="005F2887">
      <w:pPr>
        <w:ind w:firstLine="0"/>
        <w:jc w:val="center"/>
        <w:rPr>
          <w:b/>
        </w:rPr>
      </w:pPr>
    </w:p>
    <w:p w:rsidR="00204F2F" w:rsidRPr="004D7B42" w:rsidRDefault="00204F2F" w:rsidP="00204F2F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D7B42">
        <w:rPr>
          <w:b/>
        </w:rPr>
        <w:t>1. Характеристика современного использования территории</w:t>
      </w:r>
    </w:p>
    <w:p w:rsidR="00204F2F" w:rsidRPr="004D7B42" w:rsidRDefault="00204F2F" w:rsidP="00840844"/>
    <w:p w:rsidR="00840844" w:rsidRPr="004D7B42" w:rsidRDefault="00840844" w:rsidP="00840844">
      <w:r w:rsidRPr="004D7B42">
        <w:t xml:space="preserve">Планируемая территория занимает площадь </w:t>
      </w:r>
      <w:r>
        <w:t>341,7</w:t>
      </w:r>
      <w:r w:rsidRPr="004D7B42">
        <w:t xml:space="preserve"> га и расположена в пр</w:t>
      </w:r>
      <w:r w:rsidRPr="004D7B42">
        <w:t>е</w:t>
      </w:r>
      <w:r w:rsidRPr="004D7B42">
        <w:t xml:space="preserve">делах правобережной части города Новосибирска. Территория ограничена: </w:t>
      </w:r>
    </w:p>
    <w:p w:rsidR="00840844" w:rsidRPr="004D7B42" w:rsidRDefault="00840844" w:rsidP="00840844">
      <w:r w:rsidRPr="00840844">
        <w:t>с северо-запада – поймой реки 2-я Ельцовка, Красным проспектом;</w:t>
      </w:r>
    </w:p>
    <w:p w:rsidR="00840844" w:rsidRPr="004D7B42" w:rsidRDefault="00840844" w:rsidP="00840844">
      <w:r>
        <w:t>с юго-востока – ул. Дуси Ковальчук и ул. </w:t>
      </w:r>
      <w:r w:rsidRPr="004D7B42">
        <w:t>Богдана Хмельницкого;</w:t>
      </w:r>
    </w:p>
    <w:p w:rsidR="00840844" w:rsidRPr="004D7B42" w:rsidRDefault="00840844" w:rsidP="00840844">
      <w:r>
        <w:t>с северо-востока – ул. Бардина.</w:t>
      </w:r>
    </w:p>
    <w:p w:rsidR="00840844" w:rsidRPr="004D7B42" w:rsidRDefault="00840844" w:rsidP="00840844">
      <w:r w:rsidRPr="004D7B42">
        <w:t>Планируемая территория примыкает к центрально</w:t>
      </w:r>
      <w:r w:rsidR="00A04870">
        <w:t>й части</w:t>
      </w:r>
      <w:r w:rsidRPr="004D7B42">
        <w:t xml:space="preserve"> города и находи</w:t>
      </w:r>
      <w:r w:rsidRPr="004D7B42">
        <w:t>т</w:t>
      </w:r>
      <w:r w:rsidRPr="004D7B42">
        <w:t>ся в зоне его прямого градостроительного влияния.</w:t>
      </w:r>
    </w:p>
    <w:p w:rsidR="00840844" w:rsidRPr="004D7B42" w:rsidRDefault="00840844" w:rsidP="00840844">
      <w:r w:rsidRPr="004D7B42">
        <w:t>Существующее землепользование и зонирование территории характериз</w:t>
      </w:r>
      <w:r w:rsidRPr="004D7B42">
        <w:t>у</w:t>
      </w:r>
      <w:r w:rsidRPr="004D7B42">
        <w:t>ется чередованием размещения объектов жилого, производственного, коммунал</w:t>
      </w:r>
      <w:r w:rsidRPr="004D7B42">
        <w:t>ь</w:t>
      </w:r>
      <w:r w:rsidRPr="004D7B42">
        <w:t>но-складского назначения, фрагментарными вкраплениями мелких по размеру производственных и коммунально-складских площадок, расположенных в окр</w:t>
      </w:r>
      <w:r w:rsidRPr="004D7B42">
        <w:t>у</w:t>
      </w:r>
      <w:r w:rsidRPr="004D7B42">
        <w:t xml:space="preserve">жении жилой застройки. </w:t>
      </w:r>
      <w:r>
        <w:t>Западная</w:t>
      </w:r>
      <w:r w:rsidRPr="004D7B42">
        <w:t xml:space="preserve"> часть планировочно</w:t>
      </w:r>
      <w:r w:rsidR="00A04870">
        <w:t>й</w:t>
      </w:r>
      <w:r w:rsidRPr="004D7B42">
        <w:t xml:space="preserve"> </w:t>
      </w:r>
      <w:r w:rsidR="00A04870">
        <w:t>территории</w:t>
      </w:r>
      <w:r w:rsidRPr="004D7B42">
        <w:t>, расположе</w:t>
      </w:r>
      <w:r w:rsidRPr="004D7B42">
        <w:t>н</w:t>
      </w:r>
      <w:r w:rsidRPr="004D7B42">
        <w:t xml:space="preserve">ная вдоль Красного проспекта, обеспечена наиболее развитой инфраструктурой культурно-бытового и транспортного обслуживания населения. </w:t>
      </w:r>
      <w:proofErr w:type="gramStart"/>
      <w:r w:rsidRPr="004D7B42">
        <w:t>В северо-восточной части территории располагаются крупные спортивные объекты общ</w:t>
      </w:r>
      <w:r w:rsidRPr="004D7B42">
        <w:t>е</w:t>
      </w:r>
      <w:r w:rsidRPr="004D7B42">
        <w:t xml:space="preserve">городского значения, </w:t>
      </w:r>
      <w:r>
        <w:t>г</w:t>
      </w:r>
      <w:r w:rsidRPr="00840844">
        <w:t>осударственное бюджетное учреждение здравоохранения Новосибирской области «Городская клиническая больница № 1»</w:t>
      </w:r>
      <w:r>
        <w:t xml:space="preserve"> (далее </w:t>
      </w:r>
      <w:r w:rsidR="00395D13">
        <w:t xml:space="preserve">– </w:t>
      </w:r>
      <w:proofErr w:type="spellStart"/>
      <w:r w:rsidRPr="00DA6DC0">
        <w:t>Го</w:t>
      </w:r>
      <w:r w:rsidRPr="00DA6DC0">
        <w:t>р</w:t>
      </w:r>
      <w:r w:rsidRPr="00DA6DC0">
        <w:t>больница</w:t>
      </w:r>
      <w:proofErr w:type="spellEnd"/>
      <w:r w:rsidRPr="00DA6DC0">
        <w:t xml:space="preserve"> № 1),</w:t>
      </w:r>
      <w:r w:rsidRPr="004D7B42">
        <w:t xml:space="preserve"> комплекс учебных и жилых зданий </w:t>
      </w:r>
      <w:r>
        <w:t>федерального государственн</w:t>
      </w:r>
      <w:r>
        <w:t>о</w:t>
      </w:r>
      <w:r>
        <w:t>го бюджетного образовательного учреждения высшего профессионального образования «</w:t>
      </w:r>
      <w:r w:rsidRPr="004D7B42">
        <w:t>Сибирск</w:t>
      </w:r>
      <w:r>
        <w:t>ий</w:t>
      </w:r>
      <w:r w:rsidRPr="004D7B42">
        <w:t xml:space="preserve"> государственн</w:t>
      </w:r>
      <w:r>
        <w:t>ый</w:t>
      </w:r>
      <w:r w:rsidRPr="004D7B42">
        <w:t xml:space="preserve"> университет путей сообщения</w:t>
      </w:r>
      <w:r>
        <w:t>»</w:t>
      </w:r>
      <w:r w:rsidRPr="004D7B42">
        <w:t xml:space="preserve"> (</w:t>
      </w:r>
      <w:r w:rsidRPr="00DA6DC0">
        <w:t>д</w:t>
      </w:r>
      <w:r w:rsidRPr="00DA6DC0">
        <w:t>а</w:t>
      </w:r>
      <w:r w:rsidRPr="00DA6DC0">
        <w:t>лее</w:t>
      </w:r>
      <w:r w:rsidR="006B1EC1">
        <w:t> – </w:t>
      </w:r>
      <w:r w:rsidRPr="00DA6DC0">
        <w:t>СГУПС), промышленные зоны крупных и средних производственных пре</w:t>
      </w:r>
      <w:r w:rsidRPr="00DA6DC0">
        <w:t>д</w:t>
      </w:r>
      <w:r w:rsidRPr="00DA6DC0">
        <w:t>приятий, объекты коммунально-складского, офисного, торгового назначения.</w:t>
      </w:r>
      <w:proofErr w:type="gramEnd"/>
      <w:r w:rsidRPr="00DA6DC0">
        <w:t xml:space="preserve"> Жилые кварталы расположены фрагментарно и включают многоквартирную и ч</w:t>
      </w:r>
      <w:r w:rsidRPr="00DA6DC0">
        <w:t>а</w:t>
      </w:r>
      <w:r w:rsidRPr="00DA6DC0">
        <w:t>стную жилую</w:t>
      </w:r>
      <w:r w:rsidRPr="004D7B42">
        <w:t xml:space="preserve"> застройку. Сохранился участок сосно</w:t>
      </w:r>
      <w:r>
        <w:t xml:space="preserve">вого бора вдоль долины реки 1-я </w:t>
      </w:r>
      <w:r w:rsidRPr="004D7B42">
        <w:t>Ельцовк</w:t>
      </w:r>
      <w:r>
        <w:t>а</w:t>
      </w:r>
      <w:r w:rsidRPr="004D7B42">
        <w:t xml:space="preserve">. </w:t>
      </w:r>
    </w:p>
    <w:p w:rsidR="00840844" w:rsidRPr="004D7B42" w:rsidRDefault="00840844" w:rsidP="00840844">
      <w:pPr>
        <w:spacing w:line="240" w:lineRule="atLeast"/>
      </w:pPr>
      <w:r w:rsidRPr="004D7B42">
        <w:lastRenderedPageBreak/>
        <w:t>Баланс существующего использования территории представлен в таблице</w:t>
      </w:r>
      <w:r>
        <w:t> </w:t>
      </w:r>
      <w:r w:rsidRPr="004D7B42">
        <w:t>1.</w:t>
      </w:r>
    </w:p>
    <w:p w:rsidR="005F2887" w:rsidRDefault="005F2887" w:rsidP="00840844">
      <w:pPr>
        <w:widowControl w:val="0"/>
        <w:spacing w:line="240" w:lineRule="atLeast"/>
        <w:jc w:val="right"/>
      </w:pPr>
    </w:p>
    <w:p w:rsidR="00840844" w:rsidRDefault="00840844" w:rsidP="00840844">
      <w:pPr>
        <w:widowControl w:val="0"/>
        <w:spacing w:line="240" w:lineRule="atLeast"/>
        <w:jc w:val="right"/>
      </w:pPr>
      <w:r w:rsidRPr="004D7B42">
        <w:t>Таблица 1</w:t>
      </w:r>
    </w:p>
    <w:p w:rsidR="00840844" w:rsidRDefault="00840844" w:rsidP="00840844">
      <w:pPr>
        <w:widowControl w:val="0"/>
        <w:spacing w:line="240" w:lineRule="atLeast"/>
        <w:jc w:val="right"/>
      </w:pPr>
    </w:p>
    <w:p w:rsidR="00840844" w:rsidRPr="00DB20AE" w:rsidRDefault="00840844" w:rsidP="00840844">
      <w:pPr>
        <w:widowControl w:val="0"/>
        <w:spacing w:line="240" w:lineRule="atLeast"/>
        <w:ind w:firstLine="0"/>
        <w:jc w:val="center"/>
      </w:pPr>
      <w:r w:rsidRPr="00DB20AE">
        <w:t>Баланс существующего использования территории</w:t>
      </w:r>
    </w:p>
    <w:p w:rsidR="00840844" w:rsidRPr="00DB20AE" w:rsidRDefault="00840844" w:rsidP="00840844">
      <w:pPr>
        <w:widowControl w:val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840844" w:rsidRPr="00DB20AE" w:rsidTr="00840844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№</w:t>
            </w:r>
          </w:p>
          <w:p w:rsidR="00840844" w:rsidRPr="00DB20AE" w:rsidRDefault="00DD4119" w:rsidP="005F2887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 w:rsidR="00520DDE"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Вид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840844" w:rsidRPr="00DB20AE" w:rsidRDefault="00840844" w:rsidP="00840844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840844" w:rsidRPr="00DB20AE" w:rsidRDefault="00840844" w:rsidP="00840844">
      <w:pPr>
        <w:jc w:val="center"/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840844" w:rsidRPr="00DB20AE" w:rsidTr="0084084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4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Используемая территория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Жилая застройка,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57,59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16,8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1.1.1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Многоквартирная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45,2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13,2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9B5ACE" w:rsidRDefault="00840844" w:rsidP="00840844">
            <w:pPr>
              <w:ind w:firstLine="0"/>
              <w:jc w:val="center"/>
            </w:pPr>
            <w:r w:rsidRPr="009B5ACE">
              <w:t>1.1.2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</w:pPr>
            <w:r w:rsidRPr="00B96EA8">
              <w:t>Индивидуальная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  <w:jc w:val="center"/>
            </w:pPr>
            <w:r w:rsidRPr="00B96EA8">
              <w:t>7,12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2,</w:t>
            </w:r>
            <w:r>
              <w:t>1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9B5ACE" w:rsidRDefault="00840844" w:rsidP="00840844">
            <w:pPr>
              <w:ind w:firstLine="0"/>
              <w:jc w:val="center"/>
            </w:pPr>
            <w:r w:rsidRPr="009B5ACE">
              <w:t>1.1.3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</w:pPr>
            <w:r>
              <w:t>Территория объектов общеобразовательных школ и детских садов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  <w:jc w:val="center"/>
            </w:pPr>
            <w:r>
              <w:t>5,27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1,5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</w:pPr>
            <w:r w:rsidRPr="00A369C9">
              <w:t>Общественно-деловая застройка,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59,34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17,4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</w:pPr>
            <w:r w:rsidRPr="00624EEE">
              <w:t>Объекты делового, общественного и коммерческ</w:t>
            </w:r>
            <w:r w:rsidRPr="00624EEE">
              <w:t>о</w:t>
            </w:r>
            <w:r w:rsidRPr="00624EEE">
              <w:t>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  <w:jc w:val="center"/>
            </w:pPr>
            <w:r w:rsidRPr="00624EEE">
              <w:t>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1,5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</w:pPr>
            <w:r w:rsidRPr="00624EEE">
              <w:t xml:space="preserve">Объекты среднего и высшего профессионального               образования, научно-исследовательских </w:t>
            </w:r>
            <w:r>
              <w:t>организ</w:t>
            </w:r>
            <w:r>
              <w:t>а</w:t>
            </w:r>
            <w:r>
              <w:t>ций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  <w:jc w:val="center"/>
            </w:pPr>
            <w:r w:rsidRPr="00624EEE">
              <w:t>22,0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6,4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05BFA" w:rsidRDefault="00840844" w:rsidP="00840844">
            <w:pPr>
              <w:ind w:firstLine="0"/>
            </w:pPr>
            <w:r w:rsidRPr="00A05BFA">
              <w:t>Объекты здравоохранения, социального обеспеч</w:t>
            </w:r>
            <w:r w:rsidRPr="00A05BFA">
              <w:t>е</w:t>
            </w:r>
            <w:r w:rsidRPr="00A05BFA"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05BFA" w:rsidRDefault="00840844" w:rsidP="00840844">
            <w:pPr>
              <w:ind w:firstLine="0"/>
              <w:jc w:val="center"/>
            </w:pPr>
            <w:r w:rsidRPr="00A05BFA">
              <w:t>32,24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9,4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Производственная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104,3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D52F85" w:rsidRDefault="00840844" w:rsidP="00840844">
            <w:pPr>
              <w:ind w:firstLine="0"/>
              <w:jc w:val="center"/>
            </w:pPr>
            <w:r w:rsidRPr="00D52F85">
              <w:t>30,5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Коммунально-складская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D52F85" w:rsidRDefault="00840844" w:rsidP="00840844">
            <w:pPr>
              <w:ind w:firstLine="0"/>
              <w:jc w:val="center"/>
            </w:pPr>
            <w:r w:rsidRPr="00D52F85">
              <w:t>5,6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Инженерная и транспортная инфраструктура,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65,66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19,2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0,7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59,86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17,5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Объектов энергетики, коммунального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0,09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Объектов автомоб</w:t>
            </w:r>
            <w:r>
              <w:t>и</w:t>
            </w:r>
            <w:r w:rsidRPr="002518A6">
              <w:t xml:space="preserve">льного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0,9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Рекреация, озеленение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4,1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Объекты спортивно-оздоровительного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6,06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1,8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Итого 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325,95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95,4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Неиспользуемая территория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Для перспективного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7,45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2,2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Муниципальные резервные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2,4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Итого неиспользуемой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15,75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4,6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341,7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100,0</w:t>
            </w:r>
          </w:p>
        </w:tc>
      </w:tr>
    </w:tbl>
    <w:p w:rsidR="006B1EC1" w:rsidRDefault="006B1EC1" w:rsidP="00840844"/>
    <w:p w:rsidR="00840844" w:rsidRPr="004D7B42" w:rsidRDefault="00840844" w:rsidP="00840844">
      <w:r>
        <w:t>Всего используется 95</w:t>
      </w:r>
      <w:r w:rsidR="00520DDE">
        <w:t>,4 % территории. При этом 36,1</w:t>
      </w:r>
      <w:r>
        <w:t> </w:t>
      </w:r>
      <w:r w:rsidRPr="004D7B42">
        <w:t>% занято производс</w:t>
      </w:r>
      <w:r w:rsidRPr="004D7B42">
        <w:t>т</w:t>
      </w:r>
      <w:r w:rsidRPr="004D7B42">
        <w:t>венными и коммунальными объектами. Не занято объектами кап</w:t>
      </w:r>
      <w:r>
        <w:t>итального стро</w:t>
      </w:r>
      <w:r>
        <w:t>и</w:t>
      </w:r>
      <w:r>
        <w:t xml:space="preserve">тельства всего </w:t>
      </w:r>
      <w:r w:rsidR="00520DDE">
        <w:t>4,6</w:t>
      </w:r>
      <w:r>
        <w:t xml:space="preserve"> % территории, из них </w:t>
      </w:r>
      <w:r w:rsidR="00520DDE">
        <w:t>2,4</w:t>
      </w:r>
      <w:r>
        <w:t> </w:t>
      </w:r>
      <w:r w:rsidRPr="004D7B42">
        <w:t>% относится к территориям муниципального резерва.</w:t>
      </w:r>
    </w:p>
    <w:p w:rsidR="00840844" w:rsidRPr="004F6637" w:rsidRDefault="00840844" w:rsidP="00840844">
      <w:r w:rsidRPr="00C2413A">
        <w:lastRenderedPageBreak/>
        <w:t xml:space="preserve">Население территории на текущий момент </w:t>
      </w:r>
      <w:r w:rsidRPr="004F6637">
        <w:t>составляет около 20,0  тыс. чел</w:t>
      </w:r>
      <w:r w:rsidRPr="004F6637">
        <w:t>о</w:t>
      </w:r>
      <w:r w:rsidRPr="004F6637">
        <w:t>век. Обеспеченность озеленением общего пользования не удовлетворяет норм</w:t>
      </w:r>
      <w:r w:rsidRPr="004F6637">
        <w:t>а</w:t>
      </w:r>
      <w:r w:rsidRPr="004F6637">
        <w:t>тивным требованиям и составляет только 3 кв. м/человека.</w:t>
      </w:r>
    </w:p>
    <w:p w:rsidR="00840844" w:rsidRPr="004D7B42" w:rsidRDefault="00840844" w:rsidP="00840844">
      <w:r w:rsidRPr="004F6637">
        <w:t xml:space="preserve">Плотность улично-дорожной сети (далее – УДС) не превышает </w:t>
      </w:r>
      <w:r>
        <w:t>4,0</w:t>
      </w:r>
      <w:r w:rsidRPr="004F6637">
        <w:t> км/кв. км, что ниже нормативных требований и необходимы планировочные мероприятия по увеличению плотности магистральной сети и</w:t>
      </w:r>
      <w:r w:rsidRPr="004D7B42">
        <w:t xml:space="preserve"> пропускной сп</w:t>
      </w:r>
      <w:r w:rsidRPr="004D7B42">
        <w:t>о</w:t>
      </w:r>
      <w:r w:rsidRPr="004D7B42">
        <w:t>собности транспортных пересечений.</w:t>
      </w:r>
    </w:p>
    <w:p w:rsidR="00840844" w:rsidRPr="004D7B42" w:rsidRDefault="00840844" w:rsidP="00840844">
      <w:r w:rsidRPr="004D7B42">
        <w:t>Дальнейшее развитие территории будет зависеть от решения ее основных планировочных проблем, в числе которых можно назвать следующие:</w:t>
      </w:r>
    </w:p>
    <w:p w:rsidR="00840844" w:rsidRPr="004D7B42" w:rsidRDefault="00840844" w:rsidP="00840844">
      <w:r w:rsidRPr="004D7B42">
        <w:t>сложившаяся чересполосица в землепользовании и зонировании;</w:t>
      </w:r>
    </w:p>
    <w:p w:rsidR="00840844" w:rsidRPr="004D7B42" w:rsidRDefault="00840844" w:rsidP="00840844">
      <w:r w:rsidRPr="004D7B42">
        <w:t>укрупненная структура селитебных и промышленных территорий с нера</w:t>
      </w:r>
      <w:r w:rsidRPr="004D7B42">
        <w:t>з</w:t>
      </w:r>
      <w:r w:rsidRPr="004D7B42">
        <w:t>витой и неупорядоченной сетью улиц и проездов;</w:t>
      </w:r>
    </w:p>
    <w:p w:rsidR="00840844" w:rsidRPr="004D7B42" w:rsidRDefault="00840844" w:rsidP="00840844">
      <w:r w:rsidRPr="004D7B42">
        <w:t>расчлененность территории участками и санитарно-защитными зонами об</w:t>
      </w:r>
      <w:r w:rsidRPr="004D7B42">
        <w:t>ъ</w:t>
      </w:r>
      <w:r w:rsidRPr="004D7B42">
        <w:t>ектов промышленного, коммунально-складского и инженерного назначения, что препятствует достижению планировочного единства ее селитебных частей;</w:t>
      </w:r>
    </w:p>
    <w:p w:rsidR="00840844" w:rsidRPr="004D7B42" w:rsidRDefault="00840844" w:rsidP="00840844">
      <w:r w:rsidRPr="004D7B42">
        <w:t>фрагментарное расположение жилых кварталов между территориями пр</w:t>
      </w:r>
      <w:r w:rsidRPr="004D7B42">
        <w:t>о</w:t>
      </w:r>
      <w:r w:rsidRPr="004D7B42">
        <w:t>мышленных и коммунально-складских предприятий;</w:t>
      </w:r>
    </w:p>
    <w:p w:rsidR="00840844" w:rsidRPr="004D7B42" w:rsidRDefault="00840844" w:rsidP="00840844">
      <w:r w:rsidRPr="004D7B42">
        <w:t>ограничения по транспортному обслуживанию территории, неразвитость УДС, недостаточное развитие внеуличных видов пассажирского транспорта.</w:t>
      </w:r>
    </w:p>
    <w:p w:rsidR="00840844" w:rsidRPr="004D7B42" w:rsidRDefault="00840844" w:rsidP="00840844"/>
    <w:p w:rsidR="00840844" w:rsidRPr="004D7B42" w:rsidRDefault="00840844" w:rsidP="00840844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 Основные направления градостроительного развития территории</w:t>
      </w:r>
    </w:p>
    <w:p w:rsidR="00840844" w:rsidRPr="004D7B42" w:rsidRDefault="00840844" w:rsidP="00840844">
      <w:pPr>
        <w:spacing w:line="240" w:lineRule="atLeast"/>
        <w:ind w:firstLine="0"/>
        <w:jc w:val="center"/>
        <w:rPr>
          <w:b/>
        </w:rPr>
      </w:pPr>
    </w:p>
    <w:p w:rsidR="00840844" w:rsidRPr="00FB51DA" w:rsidRDefault="00840844" w:rsidP="00840844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 xml:space="preserve">2.1. Основные </w:t>
      </w:r>
      <w:r w:rsidRPr="00FB51DA">
        <w:rPr>
          <w:b/>
        </w:rPr>
        <w:t>положения</w:t>
      </w:r>
    </w:p>
    <w:p w:rsidR="00840844" w:rsidRPr="00FB51DA" w:rsidRDefault="00840844" w:rsidP="00840844">
      <w:pPr>
        <w:jc w:val="center"/>
        <w:rPr>
          <w:b/>
        </w:rPr>
      </w:pPr>
    </w:p>
    <w:p w:rsidR="00840844" w:rsidRPr="00FB51DA" w:rsidRDefault="00840844" w:rsidP="00840844">
      <w:r w:rsidRPr="00FB51DA">
        <w:t>Проект планировки выполнен с целью выделения элементов планировочной структуры территории, установления характеристик перспективного развития ее планировочных элементов – районов различного назначения, микрорайонов, кварталов. На территории формируется планировочная структура, состоящая из двух районов различного назначения, а также выделенных в их составе микрора</w:t>
      </w:r>
      <w:r w:rsidRPr="00FB51DA">
        <w:t>й</w:t>
      </w:r>
      <w:r w:rsidRPr="00FB51DA">
        <w:t>онов и кварталов с объектами культурно-бытового обслуживания населения:</w:t>
      </w:r>
    </w:p>
    <w:p w:rsidR="00840844" w:rsidRPr="00FB51DA" w:rsidRDefault="00A04870" w:rsidP="00840844">
      <w:r>
        <w:t>микро</w:t>
      </w:r>
      <w:r w:rsidR="00840844" w:rsidRPr="00FB51DA">
        <w:t>район I «</w:t>
      </w:r>
      <w:proofErr w:type="spellStart"/>
      <w:r w:rsidR="00840844" w:rsidRPr="00FB51DA">
        <w:t>Горбольница</w:t>
      </w:r>
      <w:proofErr w:type="spellEnd"/>
      <w:r w:rsidR="00840844" w:rsidRPr="00FB51DA">
        <w:t>» – территория общественно-жилой и произво</w:t>
      </w:r>
      <w:r w:rsidR="00840844" w:rsidRPr="00FB51DA">
        <w:t>д</w:t>
      </w:r>
      <w:r w:rsidR="00840844" w:rsidRPr="00FB51DA">
        <w:t>ственной застройки с планировочными кварталами (микрорайонами) 01.01.01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01.01.04, 01.02.01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01.02.02, 01.03.01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01.03.03, 01.00.01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01.00.06 в составе;</w:t>
      </w:r>
    </w:p>
    <w:p w:rsidR="00840844" w:rsidRPr="00FB51DA" w:rsidRDefault="00A04870" w:rsidP="00840844">
      <w:r>
        <w:t>микро</w:t>
      </w:r>
      <w:r w:rsidR="00840844" w:rsidRPr="00FB51DA">
        <w:t>район II «Приборостроительный» – территория общественно-жилой и производственной застройки с планировочными кварталами (микрорайонами) 02.01.01, 02.02.01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02.02.03, 02.03.01</w:t>
      </w:r>
      <w:r w:rsidR="006B1EC1">
        <w:t xml:space="preserve"> </w:t>
      </w:r>
      <w:r w:rsidR="00840844" w:rsidRPr="00FB51DA">
        <w:t>-</w:t>
      </w:r>
      <w:r w:rsidR="006B1EC1">
        <w:t xml:space="preserve"> </w:t>
      </w:r>
      <w:r w:rsidR="00840844" w:rsidRPr="00FB51DA">
        <w:t>02.03.02 в</w:t>
      </w:r>
      <w:r w:rsidR="003F3767">
        <w:t xml:space="preserve"> составе.</w:t>
      </w:r>
    </w:p>
    <w:p w:rsidR="00840844" w:rsidRPr="004D7B42" w:rsidRDefault="00840844" w:rsidP="00840844">
      <w:r w:rsidRPr="004D7B42">
        <w:t>В соответствии с Генеральным планом города Новосибирска и принятыми планировочными решениями предусмотрены следующие основные направления развития территории:</w:t>
      </w:r>
    </w:p>
    <w:p w:rsidR="00840844" w:rsidRPr="004D7B42" w:rsidRDefault="00840844" w:rsidP="00840844">
      <w:r w:rsidRPr="004D7B42">
        <w:t>развитие существующих и формирование новых зон общественной и жилой застройки, в том числе за счет использования части территории промышленных площадок;</w:t>
      </w:r>
    </w:p>
    <w:p w:rsidR="00840844" w:rsidRPr="004D7B42" w:rsidRDefault="00840844" w:rsidP="00840844">
      <w:r w:rsidRPr="004D7B42">
        <w:t xml:space="preserve">формирование зоны общественно-деловой застройки городского значения вдоль планируемой </w:t>
      </w:r>
      <w:proofErr w:type="spellStart"/>
      <w:r w:rsidRPr="004D7B42">
        <w:t>Ельцовской</w:t>
      </w:r>
      <w:proofErr w:type="spellEnd"/>
      <w:r w:rsidRPr="004D7B42">
        <w:t xml:space="preserve"> магистрали скоростного движения;</w:t>
      </w:r>
    </w:p>
    <w:p w:rsidR="00840844" w:rsidRPr="004D7B42" w:rsidRDefault="00840844" w:rsidP="00840844">
      <w:r w:rsidRPr="004D7B42">
        <w:lastRenderedPageBreak/>
        <w:t xml:space="preserve">развитие УДС, расчленение крупных участков территории на кварталы меньшего размера с целью приближения к нормативной плотности УДС; </w:t>
      </w:r>
    </w:p>
    <w:p w:rsidR="00840844" w:rsidRPr="004D7B42" w:rsidRDefault="00840844" w:rsidP="00840844">
      <w:r w:rsidRPr="004D7B42">
        <w:t>формирование и развитие линий внеуличного пассажирского транспорта (метро, скоростной трамвай);</w:t>
      </w:r>
    </w:p>
    <w:p w:rsidR="00840844" w:rsidRPr="004D7B42" w:rsidRDefault="00840844" w:rsidP="00840844">
      <w:r w:rsidRPr="004D7B42">
        <w:t>формирование новых транспортно-пересадочных узлов с пересадкой между наземными и внеуличными видами пассажирского транспорта;</w:t>
      </w:r>
    </w:p>
    <w:p w:rsidR="00840844" w:rsidRPr="006139F0" w:rsidRDefault="00840844" w:rsidP="00840844">
      <w:r w:rsidRPr="004D7B42">
        <w:t>формирование озелененной сети бульваров и скверов, обеспечивающих удобные пешеходные связи между селитебными, рекреационными, общественно-</w:t>
      </w:r>
      <w:r w:rsidRPr="006139F0">
        <w:t xml:space="preserve">деловыми, производственными территориями. </w:t>
      </w:r>
    </w:p>
    <w:p w:rsidR="00840844" w:rsidRPr="006139F0" w:rsidRDefault="00840844" w:rsidP="00840844">
      <w:proofErr w:type="gramStart"/>
      <w:r w:rsidRPr="006139F0">
        <w:t xml:space="preserve">На территории </w:t>
      </w:r>
      <w:r>
        <w:t>микро</w:t>
      </w:r>
      <w:r w:rsidRPr="006139F0">
        <w:t>района I «</w:t>
      </w:r>
      <w:proofErr w:type="spellStart"/>
      <w:r w:rsidRPr="006139F0">
        <w:t>Горбольница</w:t>
      </w:r>
      <w:proofErr w:type="spellEnd"/>
      <w:r w:rsidRPr="006139F0">
        <w:t>» предполагается перепроф</w:t>
      </w:r>
      <w:r w:rsidRPr="006139F0">
        <w:t>и</w:t>
      </w:r>
      <w:r w:rsidRPr="006139F0">
        <w:t>лирование производственной площадки</w:t>
      </w:r>
      <w:r w:rsidR="006B1EC1">
        <w:t>,</w:t>
      </w:r>
      <w:r w:rsidRPr="006139F0">
        <w:t xml:space="preserve"> занимаемой </w:t>
      </w:r>
      <w:r w:rsidR="00E96BD6">
        <w:t>открытым акционерным о</w:t>
      </w:r>
      <w:r w:rsidR="00E96BD6">
        <w:t>б</w:t>
      </w:r>
      <w:r w:rsidR="00E96BD6">
        <w:t>ществом «</w:t>
      </w:r>
      <w:r w:rsidR="00894AE0">
        <w:t xml:space="preserve">Новосибирский </w:t>
      </w:r>
      <w:r w:rsidR="00E96BD6">
        <w:t xml:space="preserve">Завод «Экран» </w:t>
      </w:r>
      <w:r w:rsidR="00894AE0">
        <w:t>(далее</w:t>
      </w:r>
      <w:r w:rsidR="00A04870">
        <w:t xml:space="preserve"> –</w:t>
      </w:r>
      <w:r w:rsidR="00894AE0">
        <w:t xml:space="preserve"> </w:t>
      </w:r>
      <w:r w:rsidR="00894AE0" w:rsidRPr="00DD4119">
        <w:t>ОАО «Завод</w:t>
      </w:r>
      <w:r w:rsidR="00894AE0">
        <w:t xml:space="preserve"> </w:t>
      </w:r>
      <w:r w:rsidR="00A40727">
        <w:t>«</w:t>
      </w:r>
      <w:r w:rsidR="00894AE0">
        <w:t xml:space="preserve">Экран») </w:t>
      </w:r>
      <w:r>
        <w:t>(около 43 га)</w:t>
      </w:r>
      <w:r w:rsidR="006B1EC1">
        <w:t>,</w:t>
      </w:r>
      <w:r w:rsidRPr="006139F0">
        <w:t xml:space="preserve"> с целью жилищного и общественно-делового строительства с разукрупн</w:t>
      </w:r>
      <w:r w:rsidRPr="006139F0">
        <w:t>е</w:t>
      </w:r>
      <w:r w:rsidRPr="006139F0">
        <w:t>нием площадки и формированием новых кварталов 01.01.01, 01.01.02, 01.02.01</w:t>
      </w:r>
      <w:r w:rsidR="00B06B0D">
        <w:t>,</w:t>
      </w:r>
      <w:r w:rsidRPr="006139F0">
        <w:t xml:space="preserve"> </w:t>
      </w:r>
      <w:r w:rsidR="00B06B0D">
        <w:t>п</w:t>
      </w:r>
      <w:r w:rsidRPr="006139F0">
        <w:t>редусматривается ликвидация железнодорожных тупиков, продолжение ул.</w:t>
      </w:r>
      <w:r w:rsidR="006B1EC1">
        <w:t xml:space="preserve"> </w:t>
      </w:r>
      <w:r w:rsidRPr="006139F0">
        <w:t>С</w:t>
      </w:r>
      <w:r w:rsidRPr="006139F0">
        <w:t>е</w:t>
      </w:r>
      <w:r w:rsidRPr="006139F0">
        <w:t>верной через реконструируемую площадку</w:t>
      </w:r>
      <w:r>
        <w:t xml:space="preserve"> </w:t>
      </w:r>
      <w:r w:rsidRPr="006139F0">
        <w:t xml:space="preserve"> </w:t>
      </w:r>
      <w:r>
        <w:t>в качестве</w:t>
      </w:r>
      <w:r w:rsidRPr="006139F0">
        <w:t xml:space="preserve"> районной магистрали с п</w:t>
      </w:r>
      <w:r w:rsidRPr="006139F0">
        <w:t>о</w:t>
      </w:r>
      <w:r w:rsidRPr="006139F0">
        <w:t>воротом и выходом на ул.</w:t>
      </w:r>
      <w:r w:rsidR="006B1EC1">
        <w:t xml:space="preserve"> </w:t>
      </w:r>
      <w:r w:rsidRPr="006139F0">
        <w:t>Магаданскую</w:t>
      </w:r>
      <w:proofErr w:type="gramEnd"/>
      <w:r w:rsidRPr="006139F0">
        <w:t>. Ул</w:t>
      </w:r>
      <w:r w:rsidR="006B1EC1">
        <w:t>.</w:t>
      </w:r>
      <w:r w:rsidRPr="006139F0">
        <w:t xml:space="preserve"> Северная будет являться основной композиционной осью проектируемой застройки с размещением вдоль не</w:t>
      </w:r>
      <w:r>
        <w:t>е</w:t>
      </w:r>
      <w:r w:rsidRPr="006139F0">
        <w:t xml:space="preserve"> прог</w:t>
      </w:r>
      <w:r w:rsidRPr="006139F0">
        <w:t>у</w:t>
      </w:r>
      <w:r w:rsidRPr="006139F0">
        <w:t>лочного бульвара, общественных з</w:t>
      </w:r>
      <w:r w:rsidR="006B1EC1">
        <w:t>д</w:t>
      </w:r>
      <w:r w:rsidRPr="006139F0">
        <w:t>аний, образовательных учреждений и пропу</w:t>
      </w:r>
      <w:r w:rsidRPr="006139F0">
        <w:t>с</w:t>
      </w:r>
      <w:r w:rsidRPr="006139F0">
        <w:t>ком общественного транспорта.</w:t>
      </w:r>
    </w:p>
    <w:p w:rsidR="00840844" w:rsidRDefault="00840844" w:rsidP="00840844">
      <w:r w:rsidRPr="006139F0">
        <w:t>Формировани</w:t>
      </w:r>
      <w:r w:rsidR="00B06B0D">
        <w:t>е</w:t>
      </w:r>
      <w:r w:rsidRPr="006139F0">
        <w:t xml:space="preserve"> бульвара предусмотрено с целью создания непрерывной системы озеленения проектируемо</w:t>
      </w:r>
      <w:r w:rsidR="00A04870">
        <w:t>й</w:t>
      </w:r>
      <w:r w:rsidRPr="006139F0">
        <w:t xml:space="preserve"> </w:t>
      </w:r>
      <w:r w:rsidR="00A04870">
        <w:t>территории</w:t>
      </w:r>
      <w:r w:rsidRPr="006139F0">
        <w:t>, организации взаимосвязи прое</w:t>
      </w:r>
      <w:r w:rsidRPr="006139F0">
        <w:t>к</w:t>
      </w:r>
      <w:r w:rsidRPr="006139F0">
        <w:t>тируемой застройки с существующими лесными массивами и проектируемыми местами отдыха.</w:t>
      </w:r>
    </w:p>
    <w:p w:rsidR="00840844" w:rsidRPr="006139F0" w:rsidRDefault="00840844" w:rsidP="00840844">
      <w:r>
        <w:t xml:space="preserve">Размещение на площадке </w:t>
      </w:r>
      <w:r w:rsidR="0087604F">
        <w:t xml:space="preserve">ОАО «Завод «Экран» </w:t>
      </w:r>
      <w:r>
        <w:t>жилого микрорайона с ра</w:t>
      </w:r>
      <w:r>
        <w:t>с</w:t>
      </w:r>
      <w:r>
        <w:t>четным населением 12 тыс</w:t>
      </w:r>
      <w:r w:rsidR="006B1EC1">
        <w:t>.</w:t>
      </w:r>
      <w:r>
        <w:t xml:space="preserve"> человек требует значительного увеличения количес</w:t>
      </w:r>
      <w:r>
        <w:t>т</w:t>
      </w:r>
      <w:r>
        <w:t>в</w:t>
      </w:r>
      <w:r w:rsidR="00583452">
        <w:t>а</w:t>
      </w:r>
      <w:r>
        <w:t xml:space="preserve"> учреждений обслуживания населения. Размещение расчетного числа детских дошкольных учреждений и школ предусмотрено непосредственно в пределах проектируемой территории. В связи с расположением площадки  в непосредс</w:t>
      </w:r>
      <w:r>
        <w:t>т</w:t>
      </w:r>
      <w:r>
        <w:t xml:space="preserve">венной близости от больничного комплекса </w:t>
      </w:r>
      <w:proofErr w:type="spellStart"/>
      <w:r w:rsidR="00583452">
        <w:t>Горбольница</w:t>
      </w:r>
      <w:r w:rsidR="006B1EC1">
        <w:t>ы</w:t>
      </w:r>
      <w:proofErr w:type="spellEnd"/>
      <w:r w:rsidR="00583452">
        <w:t xml:space="preserve"> № </w:t>
      </w:r>
      <w:r>
        <w:t>1 размещени</w:t>
      </w:r>
      <w:r w:rsidR="00583452">
        <w:t>е</w:t>
      </w:r>
      <w:r>
        <w:t xml:space="preserve"> у</w:t>
      </w:r>
      <w:r>
        <w:t>ч</w:t>
      </w:r>
      <w:r>
        <w:t>реждений здравоохранения не предусматривается.</w:t>
      </w:r>
    </w:p>
    <w:p w:rsidR="00840844" w:rsidRPr="00FB51DA" w:rsidRDefault="00840844" w:rsidP="00840844">
      <w:r w:rsidRPr="004D7B42">
        <w:t>В планировочны</w:t>
      </w:r>
      <w:r>
        <w:t>х</w:t>
      </w:r>
      <w:r w:rsidRPr="004D7B42">
        <w:t xml:space="preserve"> </w:t>
      </w:r>
      <w:r w:rsidRPr="00D517C3">
        <w:t>кварталах</w:t>
      </w:r>
      <w:r w:rsidRPr="00D517C3">
        <w:rPr>
          <w:color w:val="FF0000"/>
        </w:rPr>
        <w:t xml:space="preserve"> </w:t>
      </w:r>
      <w:r>
        <w:t>01.01.03, 01.01.04,</w:t>
      </w:r>
      <w:r w:rsidRPr="00D517C3">
        <w:t xml:space="preserve"> </w:t>
      </w:r>
      <w:r>
        <w:t>01.02.02 и 01.03.01</w:t>
      </w:r>
      <w:r w:rsidR="006B1EC1">
        <w:t xml:space="preserve"> </w:t>
      </w:r>
      <w:r w:rsidR="00A04870">
        <w:t>–</w:t>
      </w:r>
      <w:r w:rsidR="006B1EC1">
        <w:t xml:space="preserve"> </w:t>
      </w:r>
      <w:r>
        <w:t xml:space="preserve">01.03.03 </w:t>
      </w:r>
      <w:r w:rsidRPr="004D7B42">
        <w:t>на расчетный срок планируется замещение старой малоэтажной и инд</w:t>
      </w:r>
      <w:r w:rsidRPr="004D7B42">
        <w:t>и</w:t>
      </w:r>
      <w:r w:rsidRPr="004D7B42">
        <w:t xml:space="preserve">видуальной жилой застройки новым </w:t>
      </w:r>
      <w:r w:rsidRPr="004D1C78">
        <w:t>средне- и многоэтажным</w:t>
      </w:r>
      <w:r>
        <w:t xml:space="preserve"> жилым строител</w:t>
      </w:r>
      <w:r>
        <w:t>ь</w:t>
      </w:r>
      <w:r>
        <w:t>ством. По ул. </w:t>
      </w:r>
      <w:r w:rsidRPr="004D7B42">
        <w:t xml:space="preserve">Даргомыжского предусматривается развитие районной магистрали и пешеходного бульвара, расположенного со стороны </w:t>
      </w:r>
      <w:proofErr w:type="spellStart"/>
      <w:r w:rsidRPr="004D7B42">
        <w:t>Горбольницы</w:t>
      </w:r>
      <w:proofErr w:type="spellEnd"/>
      <w:r w:rsidRPr="004D7B42">
        <w:t xml:space="preserve"> № 1 с обесп</w:t>
      </w:r>
      <w:r w:rsidRPr="004D7B42">
        <w:t>е</w:t>
      </w:r>
      <w:r w:rsidRPr="004D7B42">
        <w:t>чением выхода на территорию парка</w:t>
      </w:r>
      <w:r w:rsidR="001E6572">
        <w:t xml:space="preserve"> культуры и отдыха </w:t>
      </w:r>
      <w:r>
        <w:t>«</w:t>
      </w:r>
      <w:r w:rsidRPr="004D7B42">
        <w:t xml:space="preserve">Сосновый </w:t>
      </w:r>
      <w:r>
        <w:t>бо</w:t>
      </w:r>
      <w:r w:rsidRPr="004D7B42">
        <w:t>р». Пред</w:t>
      </w:r>
      <w:r w:rsidRPr="004D7B42">
        <w:t>у</w:t>
      </w:r>
      <w:r w:rsidRPr="004D7B42">
        <w:t>сматривается благоустройство озелененных территори</w:t>
      </w:r>
      <w:r>
        <w:t>й</w:t>
      </w:r>
      <w:r w:rsidRPr="004D7B42">
        <w:t xml:space="preserve"> общего пользования – сквера</w:t>
      </w:r>
      <w:r>
        <w:t>,</w:t>
      </w:r>
      <w:r w:rsidRPr="004D7B42">
        <w:t xml:space="preserve"> </w:t>
      </w:r>
      <w:r>
        <w:t xml:space="preserve">примыкающего к кварталу 01.03.01, </w:t>
      </w:r>
      <w:r w:rsidRPr="004D7B42">
        <w:t xml:space="preserve">и парка отдыха «Серебряные Ключи» в </w:t>
      </w:r>
      <w:r>
        <w:t>планировочном квартале</w:t>
      </w:r>
      <w:r w:rsidRPr="004D7B42">
        <w:t xml:space="preserve"> </w:t>
      </w:r>
      <w:r>
        <w:t>01.03</w:t>
      </w:r>
      <w:r w:rsidRPr="00716A52">
        <w:t>.</w:t>
      </w:r>
      <w:r w:rsidR="001E6572">
        <w:t>03.</w:t>
      </w:r>
      <w:r w:rsidRPr="004D7B42">
        <w:t xml:space="preserve"> Вдоль планируемой </w:t>
      </w:r>
      <w:proofErr w:type="spellStart"/>
      <w:r w:rsidRPr="004D7B42">
        <w:t>Ельцовской</w:t>
      </w:r>
      <w:proofErr w:type="spellEnd"/>
      <w:r w:rsidRPr="004D7B42">
        <w:t xml:space="preserve"> магистрали скоростного движения размещаются общественно-деловые комплексы и мног</w:t>
      </w:r>
      <w:r w:rsidRPr="004D7B42">
        <w:t>о</w:t>
      </w:r>
      <w:r w:rsidRPr="004D7B42">
        <w:t>уровневые автомобильные паркинги. Предусматривается размещение средн</w:t>
      </w:r>
      <w:r>
        <w:t>их</w:t>
      </w:r>
      <w:r w:rsidRPr="004D7B42">
        <w:t xml:space="preserve"> общеобразовательн</w:t>
      </w:r>
      <w:r>
        <w:t>ых</w:t>
      </w:r>
      <w:r w:rsidRPr="004D7B42">
        <w:t xml:space="preserve"> </w:t>
      </w:r>
      <w:r>
        <w:t>школ</w:t>
      </w:r>
      <w:r w:rsidRPr="004D7B42">
        <w:t xml:space="preserve"> в квартал</w:t>
      </w:r>
      <w:r>
        <w:t>е</w:t>
      </w:r>
      <w:r w:rsidRPr="004D7B42">
        <w:t xml:space="preserve"> </w:t>
      </w:r>
      <w:r>
        <w:t xml:space="preserve">01.03.03 </w:t>
      </w:r>
      <w:r w:rsidRPr="004D1C78">
        <w:t>по ул</w:t>
      </w:r>
      <w:r>
        <w:t>.</w:t>
      </w:r>
      <w:r w:rsidRPr="004D1C78">
        <w:t xml:space="preserve"> </w:t>
      </w:r>
      <w:proofErr w:type="gramStart"/>
      <w:r>
        <w:t>Магаданской</w:t>
      </w:r>
      <w:proofErr w:type="gramEnd"/>
      <w:r>
        <w:t xml:space="preserve">  и </w:t>
      </w:r>
      <w:r w:rsidRPr="004D7B42">
        <w:t>в квартал</w:t>
      </w:r>
      <w:r>
        <w:t>е</w:t>
      </w:r>
      <w:r w:rsidRPr="004D7B42">
        <w:t xml:space="preserve"> </w:t>
      </w:r>
      <w:r>
        <w:t xml:space="preserve">01.02.01, </w:t>
      </w:r>
      <w:r w:rsidRPr="004D7B42">
        <w:t>детск</w:t>
      </w:r>
      <w:r>
        <w:t>их</w:t>
      </w:r>
      <w:r w:rsidRPr="004D7B42">
        <w:t xml:space="preserve"> сад</w:t>
      </w:r>
      <w:r>
        <w:t>ов</w:t>
      </w:r>
      <w:r w:rsidRPr="004D7B42">
        <w:t xml:space="preserve"> в квартал</w:t>
      </w:r>
      <w:r w:rsidR="001E6572">
        <w:t xml:space="preserve">ах </w:t>
      </w:r>
      <w:r>
        <w:t>01.01.01, 01.01.02, 01.02.02</w:t>
      </w:r>
      <w:r w:rsidRPr="00D57983">
        <w:t>.</w:t>
      </w:r>
      <w:r w:rsidRPr="004D7B42">
        <w:t xml:space="preserve"> На территории </w:t>
      </w:r>
      <w:proofErr w:type="spellStart"/>
      <w:r w:rsidRPr="004D7B42">
        <w:t>Горбольницы</w:t>
      </w:r>
      <w:proofErr w:type="spellEnd"/>
      <w:r w:rsidRPr="004D7B42">
        <w:t xml:space="preserve"> № 1 предусмотрено размещение вертолетной площадки, а также </w:t>
      </w:r>
      <w:r w:rsidRPr="00FB51DA">
        <w:lastRenderedPageBreak/>
        <w:t>дополнительных въездов и входов со стороны ул. Даргомыжского и ул. Серебряные Ключи.</w:t>
      </w:r>
    </w:p>
    <w:p w:rsidR="00840844" w:rsidRPr="00686066" w:rsidRDefault="00840844" w:rsidP="00840844">
      <w:r w:rsidRPr="00686066">
        <w:t xml:space="preserve">Территория </w:t>
      </w:r>
      <w:r>
        <w:t>микро</w:t>
      </w:r>
      <w:r w:rsidRPr="00686066">
        <w:t>района II «</w:t>
      </w:r>
      <w:proofErr w:type="gramStart"/>
      <w:r w:rsidRPr="00686066">
        <w:t>Приборостроительный</w:t>
      </w:r>
      <w:proofErr w:type="gramEnd"/>
      <w:r w:rsidRPr="00686066">
        <w:t>» в настоящее время не имеет местной УДС. Проектом предусматривается размещение здесь магистрал</w:t>
      </w:r>
      <w:r w:rsidRPr="00686066">
        <w:t>ь</w:t>
      </w:r>
      <w:r w:rsidRPr="00686066">
        <w:t>ной улицы районного значения от ул. Залесского до Красного проспекта, прох</w:t>
      </w:r>
      <w:r w:rsidRPr="00686066">
        <w:t>о</w:t>
      </w:r>
      <w:r w:rsidRPr="00686066">
        <w:t xml:space="preserve">дящей по коридору демонтируемых железнодорожных путей. Промышленные </w:t>
      </w:r>
      <w:r w:rsidRPr="00241A63">
        <w:t xml:space="preserve">площадки </w:t>
      </w:r>
      <w:r w:rsidR="00DD4119">
        <w:t xml:space="preserve">акционерного общества (далее </w:t>
      </w:r>
      <w:r w:rsidR="00A04870">
        <w:t xml:space="preserve">– </w:t>
      </w:r>
      <w:r w:rsidR="00241A63" w:rsidRPr="00241A63">
        <w:t>АО</w:t>
      </w:r>
      <w:r w:rsidR="00DD4119">
        <w:t>)</w:t>
      </w:r>
      <w:r w:rsidR="00241A63" w:rsidRPr="00241A63">
        <w:t xml:space="preserve"> «</w:t>
      </w:r>
      <w:proofErr w:type="spellStart"/>
      <w:proofErr w:type="gramStart"/>
      <w:r w:rsidR="00241A63" w:rsidRPr="00241A63">
        <w:t>Швабе-Оборона</w:t>
      </w:r>
      <w:proofErr w:type="spellEnd"/>
      <w:proofErr w:type="gramEnd"/>
      <w:r w:rsidR="00241A63" w:rsidRPr="00241A63">
        <w:t xml:space="preserve"> и Защита»</w:t>
      </w:r>
      <w:r w:rsidRPr="00241A63">
        <w:t xml:space="preserve"> </w:t>
      </w:r>
      <w:r w:rsidRPr="00B209DB">
        <w:t xml:space="preserve">и </w:t>
      </w:r>
      <w:r w:rsidR="006B1EC1">
        <w:t xml:space="preserve"> </w:t>
      </w:r>
      <w:proofErr w:type="spellStart"/>
      <w:r w:rsidR="00B209DB" w:rsidRPr="00B209DB">
        <w:t>Западно-Сибирской</w:t>
      </w:r>
      <w:proofErr w:type="spellEnd"/>
      <w:r w:rsidR="00B209DB" w:rsidRPr="00B209DB">
        <w:t xml:space="preserve"> базы хранения ресурсов </w:t>
      </w:r>
      <w:r w:rsidR="006B1EC1">
        <w:t>МВД</w:t>
      </w:r>
      <w:r w:rsidR="00B209DB" w:rsidRPr="00B209DB">
        <w:t xml:space="preserve"> России, </w:t>
      </w:r>
      <w:r w:rsidR="008F4941">
        <w:t>федерального казенн</w:t>
      </w:r>
      <w:r w:rsidR="008F4941">
        <w:t>о</w:t>
      </w:r>
      <w:r w:rsidR="008F4941">
        <w:t>го учреждения,</w:t>
      </w:r>
      <w:r w:rsidR="00B209DB" w:rsidRPr="00B209DB">
        <w:t xml:space="preserve"> </w:t>
      </w:r>
      <w:r w:rsidRPr="00686066">
        <w:t xml:space="preserve">сохраняются с </w:t>
      </w:r>
      <w:r w:rsidRPr="008B46E2">
        <w:t>учетом размещения новой улицы научно-производственных, промышленных и коммунально-складских районов с проек</w:t>
      </w:r>
      <w:r w:rsidRPr="008B46E2">
        <w:t>т</w:t>
      </w:r>
      <w:r w:rsidRPr="008B46E2">
        <w:t>ным номером «</w:t>
      </w:r>
      <w:proofErr w:type="spellStart"/>
      <w:r w:rsidRPr="008B46E2">
        <w:t>у.п</w:t>
      </w:r>
      <w:proofErr w:type="spellEnd"/>
      <w:r w:rsidRPr="008B46E2">
        <w:t>. </w:t>
      </w:r>
      <w:r w:rsidR="008B46E2">
        <w:t>3</w:t>
      </w:r>
      <w:r w:rsidRPr="008B46E2">
        <w:t>», которая будет отделять общественно-жилую застройку квартала 02.03.01 от промышленной площадки.</w:t>
      </w:r>
      <w:r w:rsidRPr="00686066">
        <w:t xml:space="preserve"> Сохраняется часть </w:t>
      </w:r>
      <w:proofErr w:type="spellStart"/>
      <w:r w:rsidRPr="00686066">
        <w:t>промплощадки</w:t>
      </w:r>
      <w:proofErr w:type="spellEnd"/>
      <w:r w:rsidRPr="00686066">
        <w:t xml:space="preserve"> ОАО «Новосибирский </w:t>
      </w:r>
      <w:r w:rsidR="005034E0">
        <w:t>Э</w:t>
      </w:r>
      <w:r w:rsidRPr="00686066">
        <w:t xml:space="preserve">лектровакуумный </w:t>
      </w:r>
      <w:r w:rsidR="005034E0">
        <w:t>З</w:t>
      </w:r>
      <w:r w:rsidRPr="00686066">
        <w:t>авод-Союз</w:t>
      </w:r>
      <w:r w:rsidR="0087604F">
        <w:t>»</w:t>
      </w:r>
      <w:r w:rsidRPr="00686066">
        <w:t xml:space="preserve"> в </w:t>
      </w:r>
      <w:r w:rsidRPr="00871DF7">
        <w:t>квартал</w:t>
      </w:r>
      <w:r>
        <w:t>е</w:t>
      </w:r>
      <w:r w:rsidRPr="00871DF7">
        <w:t xml:space="preserve"> </w:t>
      </w:r>
      <w:r>
        <w:t>02.02.01</w:t>
      </w:r>
      <w:r w:rsidRPr="00686066">
        <w:t xml:space="preserve">. </w:t>
      </w:r>
      <w:r w:rsidR="006B1EC1">
        <w:t xml:space="preserve">             </w:t>
      </w:r>
      <w:r w:rsidRPr="00686066">
        <w:t xml:space="preserve">В </w:t>
      </w:r>
      <w:r w:rsidRPr="004F051C">
        <w:t xml:space="preserve">планировочном квартале </w:t>
      </w:r>
      <w:r w:rsidR="00307AD8">
        <w:t>01.</w:t>
      </w:r>
      <w:r>
        <w:t>02.02</w:t>
      </w:r>
      <w:r w:rsidRPr="00686066">
        <w:t xml:space="preserve"> предусматривается размещение новых улиц промышленных зон с проектными номерами </w:t>
      </w:r>
      <w:r w:rsidRPr="00B00299">
        <w:t>«</w:t>
      </w:r>
      <w:proofErr w:type="spellStart"/>
      <w:r w:rsidRPr="00B00299">
        <w:t>у.п</w:t>
      </w:r>
      <w:proofErr w:type="spellEnd"/>
      <w:r w:rsidRPr="00B00299">
        <w:t>.</w:t>
      </w:r>
      <w:r w:rsidRPr="00B00299">
        <w:rPr>
          <w:lang w:val="en-US"/>
        </w:rPr>
        <w:t> </w:t>
      </w:r>
      <w:r w:rsidRPr="00B00299">
        <w:t>1» и «</w:t>
      </w:r>
      <w:proofErr w:type="spellStart"/>
      <w:r w:rsidRPr="00B00299">
        <w:t>у.п</w:t>
      </w:r>
      <w:proofErr w:type="spellEnd"/>
      <w:r w:rsidRPr="00B00299">
        <w:t>. 2»,</w:t>
      </w:r>
      <w:r w:rsidRPr="00686066">
        <w:t xml:space="preserve"> вдоль которых размещаются новые общественно-деловые и торговые комплексы. Вдоль план</w:t>
      </w:r>
      <w:r w:rsidRPr="00686066">
        <w:t>и</w:t>
      </w:r>
      <w:r w:rsidRPr="00686066">
        <w:t>руемой магистрали непрерывного движения по ул.</w:t>
      </w:r>
      <w:r w:rsidRPr="00686066">
        <w:rPr>
          <w:lang w:val="en-US"/>
        </w:rPr>
        <w:t> </w:t>
      </w:r>
      <w:r w:rsidRPr="00686066">
        <w:t>Залесского формируется фронт многофункциональной общественно-деловой застройки. Развитие вокруг терр</w:t>
      </w:r>
      <w:r w:rsidRPr="00686066">
        <w:t>и</w:t>
      </w:r>
      <w:r w:rsidRPr="00686066">
        <w:t>тории городка СГУПС жилых и общественно-деловых зон, а также новой улично-дорожной инфраструктуры позволит создать условия для полноценного функци</w:t>
      </w:r>
      <w:r w:rsidRPr="00686066">
        <w:t>о</w:t>
      </w:r>
      <w:r w:rsidRPr="00686066">
        <w:t>нирования вуза. Потребности в учреждениях дошкольного и школьного образов</w:t>
      </w:r>
      <w:r w:rsidRPr="00686066">
        <w:t>а</w:t>
      </w:r>
      <w:r w:rsidRPr="00686066">
        <w:t xml:space="preserve">ния удовлетворяются с использованием существующих объектов, </w:t>
      </w:r>
      <w:r w:rsidR="006B1EC1" w:rsidRPr="00686066">
        <w:t xml:space="preserve">в том числе </w:t>
      </w:r>
      <w:r w:rsidRPr="00686066">
        <w:t>расположенных на соседних территориях в пределах нормативных радиусов до</w:t>
      </w:r>
      <w:r w:rsidRPr="00686066">
        <w:t>с</w:t>
      </w:r>
      <w:r w:rsidRPr="00686066">
        <w:t>тупности.</w:t>
      </w:r>
    </w:p>
    <w:p w:rsidR="00840844" w:rsidRPr="00686066" w:rsidRDefault="00840844" w:rsidP="00840844">
      <w:r>
        <w:t xml:space="preserve">На расчетный срок </w:t>
      </w:r>
      <w:r w:rsidR="005034E0">
        <w:t xml:space="preserve">до </w:t>
      </w:r>
      <w:r>
        <w:t>2030 </w:t>
      </w:r>
      <w:r w:rsidRPr="00686066">
        <w:t>года планируется достижение следующих о</w:t>
      </w:r>
      <w:r w:rsidRPr="00686066">
        <w:t>с</w:t>
      </w:r>
      <w:r w:rsidRPr="00686066">
        <w:t>новных показателей:</w:t>
      </w:r>
    </w:p>
    <w:p w:rsidR="00840844" w:rsidRPr="004F2573" w:rsidRDefault="00840844" w:rsidP="00840844">
      <w:r w:rsidRPr="004F2573">
        <w:t>численность населения составит 31 тыс. человек при средней жилищной обеспеченности 29,3 кв. м/человека;</w:t>
      </w:r>
    </w:p>
    <w:p w:rsidR="00840844" w:rsidRPr="004F2573" w:rsidRDefault="00840844" w:rsidP="00840844">
      <w:r w:rsidRPr="004F2573">
        <w:t>объем жилищного фонда достигнет 909,4 тыс. кв. м с учетом 586,0</w:t>
      </w:r>
      <w:r w:rsidR="006B1EC1">
        <w:t> </w:t>
      </w:r>
      <w:r w:rsidRPr="004F2573">
        <w:t xml:space="preserve">тыс. кв. м нового строительства и планируемой убылью в размере </w:t>
      </w:r>
      <w:r>
        <w:t>56,0</w:t>
      </w:r>
      <w:r w:rsidR="006B1EC1">
        <w:t> </w:t>
      </w:r>
      <w:r w:rsidRPr="004F2573">
        <w:t>тыс. кв. м;</w:t>
      </w:r>
    </w:p>
    <w:p w:rsidR="00840844" w:rsidRPr="008F2581" w:rsidRDefault="00840844" w:rsidP="00840844">
      <w:r w:rsidRPr="004F2573">
        <w:t>обеспеченность</w:t>
      </w:r>
      <w:r w:rsidRPr="008F2581">
        <w:t xml:space="preserve"> озеленением общего пользования составит 7,8 кв. м/человека.</w:t>
      </w:r>
    </w:p>
    <w:p w:rsidR="00840844" w:rsidRPr="00686066" w:rsidRDefault="00840844" w:rsidP="00840844">
      <w:pPr>
        <w:spacing w:line="240" w:lineRule="atLeast"/>
      </w:pPr>
      <w:r w:rsidRPr="00686066">
        <w:t xml:space="preserve">Население </w:t>
      </w:r>
      <w:r>
        <w:t xml:space="preserve">так же </w:t>
      </w:r>
      <w:r w:rsidRPr="00686066">
        <w:t xml:space="preserve">будет </w:t>
      </w:r>
      <w:r>
        <w:t>пользоваться</w:t>
      </w:r>
      <w:r w:rsidRPr="00686066">
        <w:t xml:space="preserve"> озеленен</w:t>
      </w:r>
      <w:r>
        <w:t>ными территориями</w:t>
      </w:r>
      <w:r w:rsidRPr="00686066">
        <w:t xml:space="preserve"> общего пользования </w:t>
      </w:r>
      <w:r>
        <w:t xml:space="preserve">соседних </w:t>
      </w:r>
      <w:r w:rsidRPr="00686066">
        <w:t>планировочн</w:t>
      </w:r>
      <w:r>
        <w:t xml:space="preserve">ых </w:t>
      </w:r>
      <w:r w:rsidR="00A04870">
        <w:t>территорий</w:t>
      </w:r>
      <w:r>
        <w:t>, где располагаются</w:t>
      </w:r>
      <w:r w:rsidRPr="00686066">
        <w:t xml:space="preserve"> крупны</w:t>
      </w:r>
      <w:r>
        <w:t>е</w:t>
      </w:r>
      <w:r w:rsidRPr="00686066">
        <w:t xml:space="preserve"> рекреационны</w:t>
      </w:r>
      <w:r>
        <w:t>е</w:t>
      </w:r>
      <w:r w:rsidRPr="00686066">
        <w:t xml:space="preserve"> объек</w:t>
      </w:r>
      <w:r>
        <w:t>ты</w:t>
      </w:r>
      <w:r w:rsidRPr="00686066">
        <w:t xml:space="preserve"> городского значения.</w:t>
      </w:r>
    </w:p>
    <w:p w:rsidR="00840844" w:rsidRDefault="00840844" w:rsidP="00840844">
      <w:pPr>
        <w:spacing w:line="240" w:lineRule="atLeast"/>
      </w:pPr>
      <w:r w:rsidRPr="00686066">
        <w:t>Показатели развития жилой застройки представлены в таблице 2.</w:t>
      </w: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840844" w:rsidRDefault="00840844" w:rsidP="00840844">
      <w:pPr>
        <w:spacing w:line="240" w:lineRule="atLeast"/>
        <w:ind w:firstLine="0"/>
        <w:jc w:val="right"/>
      </w:pPr>
      <w:r w:rsidRPr="00686066">
        <w:lastRenderedPageBreak/>
        <w:t>Таблица 2</w:t>
      </w:r>
    </w:p>
    <w:p w:rsidR="006B1EC1" w:rsidRPr="00D71A6F" w:rsidRDefault="006B1EC1" w:rsidP="00840844">
      <w:pPr>
        <w:spacing w:line="240" w:lineRule="atLeast"/>
        <w:ind w:firstLine="0"/>
        <w:jc w:val="center"/>
        <w:rPr>
          <w:sz w:val="24"/>
        </w:rPr>
      </w:pPr>
    </w:p>
    <w:p w:rsidR="00840844" w:rsidRPr="004F2573" w:rsidRDefault="00840844" w:rsidP="00840844">
      <w:pPr>
        <w:spacing w:line="240" w:lineRule="atLeast"/>
        <w:ind w:firstLine="0"/>
        <w:jc w:val="center"/>
      </w:pPr>
      <w:r w:rsidRPr="004F2573">
        <w:t>Показатели развития жилой застройки</w:t>
      </w:r>
    </w:p>
    <w:p w:rsidR="00840844" w:rsidRPr="004F2573" w:rsidRDefault="00840844" w:rsidP="00840844">
      <w:pPr>
        <w:spacing w:line="240" w:lineRule="atLeast"/>
        <w:jc w:val="center"/>
        <w:rPr>
          <w:sz w:val="24"/>
          <w:szCs w:val="24"/>
        </w:rPr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840844" w:rsidRPr="004F2573" w:rsidTr="00840844">
        <w:trPr>
          <w:trHeight w:val="30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240" w:lineRule="atLeast"/>
              <w:ind w:firstLine="0"/>
              <w:jc w:val="center"/>
            </w:pPr>
            <w:r w:rsidRPr="004F2573">
              <w:t>№</w:t>
            </w:r>
          </w:p>
          <w:p w:rsidR="00840844" w:rsidRPr="004F2573" w:rsidRDefault="00840844" w:rsidP="006B1EC1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F2573">
              <w:t>п</w:t>
            </w:r>
            <w:proofErr w:type="spellEnd"/>
            <w:proofErr w:type="gramEnd"/>
            <w:r w:rsidRPr="004F2573">
              <w:t>/</w:t>
            </w:r>
            <w:proofErr w:type="spellStart"/>
            <w:r w:rsidRPr="004F2573">
              <w:t>п</w:t>
            </w:r>
            <w:proofErr w:type="spellEnd"/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Наименование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Площадь жилищного фонда, тыс. кв. м</w:t>
            </w:r>
          </w:p>
        </w:tc>
      </w:tr>
      <w:tr w:rsidR="00840844" w:rsidRPr="004F2573" w:rsidTr="00840844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 xml:space="preserve">нового </w:t>
            </w:r>
          </w:p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>строительства</w:t>
            </w:r>
          </w:p>
        </w:tc>
      </w:tr>
      <w:tr w:rsidR="00840844" w:rsidRPr="004F2573" w:rsidTr="00840844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6B1EC1">
            <w:pPr>
              <w:spacing w:line="0" w:lineRule="atLeast"/>
              <w:ind w:firstLine="0"/>
              <w:jc w:val="center"/>
            </w:pPr>
            <w:r>
              <w:t>сущ</w:t>
            </w:r>
            <w:r>
              <w:t>е</w:t>
            </w:r>
            <w:r>
              <w:t>ству</w:t>
            </w:r>
            <w:r>
              <w:t>ю</w:t>
            </w:r>
            <w:r>
              <w:t>щая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0" w:lineRule="atLeast"/>
              <w:ind w:firstLine="0"/>
              <w:jc w:val="center"/>
            </w:pPr>
            <w:r>
              <w:t>1 оч</w:t>
            </w:r>
            <w:r>
              <w:t>е</w:t>
            </w:r>
            <w:r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840844">
            <w:pPr>
              <w:spacing w:line="0" w:lineRule="atLeast"/>
              <w:ind w:firstLine="0"/>
              <w:jc w:val="center"/>
            </w:pPr>
            <w:r>
              <w:t>расче</w:t>
            </w:r>
            <w:r>
              <w:t>т</w:t>
            </w:r>
            <w:r>
              <w:t>ный</w:t>
            </w:r>
            <w:r w:rsidR="00840844">
              <w:t xml:space="preserve"> срок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0" w:lineRule="atLeast"/>
              <w:ind w:firstLine="0"/>
              <w:jc w:val="center"/>
            </w:pPr>
            <w:r>
              <w:t>1 оч</w:t>
            </w:r>
            <w:r>
              <w:t>е</w:t>
            </w:r>
            <w:r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840844">
            <w:pPr>
              <w:spacing w:line="0" w:lineRule="atLeast"/>
              <w:ind w:firstLine="0"/>
              <w:jc w:val="center"/>
            </w:pPr>
            <w:r>
              <w:t>расче</w:t>
            </w:r>
            <w:r>
              <w:t>т</w:t>
            </w:r>
            <w:r>
              <w:t>ный срок</w:t>
            </w:r>
          </w:p>
        </w:tc>
      </w:tr>
    </w:tbl>
    <w:p w:rsidR="00840844" w:rsidRPr="004F2573" w:rsidRDefault="00840844" w:rsidP="00840844">
      <w:pPr>
        <w:rPr>
          <w:sz w:val="2"/>
          <w:szCs w:val="2"/>
        </w:rPr>
      </w:pP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840844" w:rsidRPr="004F2573" w:rsidTr="00840844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7</w:t>
            </w:r>
          </w:p>
        </w:tc>
      </w:tr>
      <w:tr w:rsidR="00840844" w:rsidRPr="004F2573" w:rsidTr="00840844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>
              <w:t>Микрор</w:t>
            </w:r>
            <w:r w:rsidRPr="004F2573">
              <w:t>айон I «</w:t>
            </w:r>
            <w:proofErr w:type="spellStart"/>
            <w:r w:rsidRPr="004F2573">
              <w:t>Горбольница</w:t>
            </w:r>
            <w:proofErr w:type="spellEnd"/>
            <w:r w:rsidRPr="004F2573"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369,6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748,2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515,8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>
              <w:t>Микрор</w:t>
            </w:r>
            <w:r w:rsidRPr="004F2573">
              <w:t>айон II «Прибор</w:t>
            </w:r>
            <w:r w:rsidRPr="004F2573">
              <w:t>о</w:t>
            </w:r>
            <w:r w:rsidRPr="004F2573">
              <w:t>строительный»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70,2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3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 w:rsidRPr="004F2573">
              <w:t>Прочие территории (УДС)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-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left"/>
            </w:pPr>
            <w:r w:rsidRPr="004F2573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ED3D78" w:rsidP="00840844">
            <w:pPr>
              <w:spacing w:line="240" w:lineRule="atLeast"/>
              <w:ind w:firstLine="0"/>
              <w:jc w:val="center"/>
            </w:pPr>
            <w:fldSimple w:instr=" =SUM(ABOVE) ">
              <w:r w:rsidR="00840844">
                <w:t>379,4</w:t>
              </w:r>
            </w:fldSimple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465,1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909,4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586,0</w:t>
            </w:r>
          </w:p>
        </w:tc>
      </w:tr>
    </w:tbl>
    <w:p w:rsidR="005F2887" w:rsidRDefault="005F2887" w:rsidP="00840844">
      <w:pPr>
        <w:ind w:firstLine="0"/>
        <w:jc w:val="center"/>
        <w:rPr>
          <w:b/>
        </w:rPr>
      </w:pPr>
    </w:p>
    <w:p w:rsidR="00840844" w:rsidRPr="00686066" w:rsidRDefault="00840844" w:rsidP="00840844">
      <w:pPr>
        <w:ind w:firstLine="0"/>
        <w:jc w:val="center"/>
        <w:rPr>
          <w:b/>
        </w:rPr>
      </w:pPr>
      <w:r w:rsidRPr="00686066">
        <w:rPr>
          <w:b/>
        </w:rPr>
        <w:t>2.2. Зоны размещения объектов капитального строительства</w:t>
      </w:r>
    </w:p>
    <w:p w:rsidR="00840844" w:rsidRPr="00686066" w:rsidRDefault="00840844" w:rsidP="00840844">
      <w:pPr>
        <w:rPr>
          <w:b/>
        </w:rPr>
      </w:pPr>
    </w:p>
    <w:p w:rsidR="00840844" w:rsidRPr="00D34AB3" w:rsidRDefault="00840844" w:rsidP="00840844">
      <w:r w:rsidRPr="00D34AB3">
        <w:t>Проектом устанавливаются зоны размещения объектов капитального стро</w:t>
      </w:r>
      <w:r w:rsidRPr="00D34AB3">
        <w:t>и</w:t>
      </w:r>
      <w:r w:rsidRPr="00D34AB3">
        <w:t>тельства на расчетный срок до 2030 года.</w:t>
      </w:r>
    </w:p>
    <w:p w:rsidR="00840844" w:rsidRPr="00D34AB3" w:rsidRDefault="00840844" w:rsidP="00840844">
      <w:r w:rsidRPr="00D34AB3">
        <w:t>В зонах с уже существующей застройкой предусматривается возможность дальнейшего развития территории с размещением новых объектов капитального строительства на незастроенных участках. Наименования зон и планируемые ре</w:t>
      </w:r>
      <w:r w:rsidRPr="00D34AB3">
        <w:t>г</w:t>
      </w:r>
      <w:r w:rsidRPr="00D34AB3">
        <w:t xml:space="preserve">ламенты соответствуют действующим </w:t>
      </w:r>
      <w:r w:rsidR="00A04870">
        <w:t>П</w:t>
      </w:r>
      <w:r w:rsidRPr="00D34AB3">
        <w:t xml:space="preserve">равилам землепользования и </w:t>
      </w:r>
      <w:proofErr w:type="gramStart"/>
      <w:r w:rsidRPr="00D34AB3">
        <w:t>застройки города</w:t>
      </w:r>
      <w:proofErr w:type="gramEnd"/>
      <w:r w:rsidRPr="00D34AB3">
        <w:t xml:space="preserve"> Новосибирска. </w:t>
      </w:r>
    </w:p>
    <w:p w:rsidR="00840844" w:rsidRDefault="00840844" w:rsidP="00840844">
      <w:r w:rsidRPr="003B6A83">
        <w:t>Проектом планировки предусмотрены следующие ф</w:t>
      </w:r>
      <w:r>
        <w:t>у</w:t>
      </w:r>
      <w:r w:rsidRPr="003B6A83">
        <w:t>нкциональные зоны:</w:t>
      </w:r>
    </w:p>
    <w:p w:rsidR="00840844" w:rsidRPr="00C1711E" w:rsidRDefault="00840844" w:rsidP="00840844">
      <w:r w:rsidRPr="00C1711E">
        <w:t>зон</w:t>
      </w:r>
      <w:r>
        <w:t>а</w:t>
      </w:r>
      <w:r w:rsidRPr="00C1711E">
        <w:t xml:space="preserve"> застройки жилыми домами</w:t>
      </w:r>
      <w:r>
        <w:t xml:space="preserve"> смешанной этажности (Ж-1);</w:t>
      </w:r>
    </w:p>
    <w:p w:rsidR="00840844" w:rsidRPr="00C1711E" w:rsidRDefault="00840844" w:rsidP="00840844">
      <w:r>
        <w:t xml:space="preserve">зона </w:t>
      </w:r>
      <w:r w:rsidRPr="00C1711E">
        <w:t xml:space="preserve">застройки </w:t>
      </w:r>
      <w:proofErr w:type="spellStart"/>
      <w:r w:rsidRPr="00C1711E">
        <w:t>среднеэтажными</w:t>
      </w:r>
      <w:proofErr w:type="spellEnd"/>
      <w:r w:rsidRPr="00C1711E">
        <w:t xml:space="preserve"> жилыми домами </w:t>
      </w:r>
      <w:r>
        <w:t>(Ж-3</w:t>
      </w:r>
      <w:r w:rsidRPr="00C1711E">
        <w:t>);</w:t>
      </w:r>
    </w:p>
    <w:p w:rsidR="00840844" w:rsidRPr="00C1711E" w:rsidRDefault="00840844" w:rsidP="00840844">
      <w:r>
        <w:t xml:space="preserve">зона </w:t>
      </w:r>
      <w:r w:rsidRPr="00C1711E">
        <w:t xml:space="preserve">застройки многоэтажными жилыми домами </w:t>
      </w:r>
      <w:r>
        <w:t>(Ж-4</w:t>
      </w:r>
      <w:r w:rsidRPr="00C1711E">
        <w:t>);</w:t>
      </w:r>
    </w:p>
    <w:p w:rsidR="00840844" w:rsidRPr="003B6A83" w:rsidRDefault="00840844" w:rsidP="00840844">
      <w:r>
        <w:t xml:space="preserve">зона </w:t>
      </w:r>
      <w:r w:rsidRPr="00C1711E">
        <w:t>застройки жилыми домами повышенной этажно</w:t>
      </w:r>
      <w:r>
        <w:t>сти (Ж-5);</w:t>
      </w:r>
    </w:p>
    <w:p w:rsidR="00840844" w:rsidRPr="003B6A83" w:rsidRDefault="00840844" w:rsidP="00840844">
      <w:r w:rsidRPr="00CC547B">
        <w:t xml:space="preserve">зона делового, общественного и коммерческого назначения </w:t>
      </w:r>
      <w:r w:rsidRPr="003B6A83">
        <w:t>(ОД-1);</w:t>
      </w:r>
    </w:p>
    <w:p w:rsidR="00840844" w:rsidRPr="003B6A83" w:rsidRDefault="00840844" w:rsidP="00840844">
      <w:r w:rsidRPr="00812200">
        <w:rPr>
          <w:szCs w:val="28"/>
        </w:rPr>
        <w:t>зон</w:t>
      </w:r>
      <w:r>
        <w:rPr>
          <w:szCs w:val="28"/>
        </w:rPr>
        <w:t>а</w:t>
      </w:r>
      <w:r w:rsidRPr="00812200">
        <w:rPr>
          <w:szCs w:val="28"/>
        </w:rPr>
        <w:t xml:space="preserve"> объектов среднего профессионального и высшего образования, научно-исследовательских </w:t>
      </w:r>
      <w:r>
        <w:rPr>
          <w:szCs w:val="28"/>
        </w:rPr>
        <w:t xml:space="preserve">организаций </w:t>
      </w:r>
      <w:r w:rsidRPr="003B6A83">
        <w:t>(ОД-2);</w:t>
      </w:r>
    </w:p>
    <w:p w:rsidR="00840844" w:rsidRPr="003B6A83" w:rsidRDefault="00840844" w:rsidP="00840844">
      <w:r w:rsidRPr="003B6A83">
        <w:t>зона объект</w:t>
      </w:r>
      <w:r>
        <w:t>ов</w:t>
      </w:r>
      <w:r w:rsidRPr="003B6A83">
        <w:t xml:space="preserve"> здравоохранения (ОД-3);</w:t>
      </w:r>
    </w:p>
    <w:p w:rsidR="00840844" w:rsidRDefault="00840844" w:rsidP="00840844">
      <w:proofErr w:type="spellStart"/>
      <w:r>
        <w:t>под</w:t>
      </w:r>
      <w:r w:rsidRPr="003B6A83">
        <w:t>зона</w:t>
      </w:r>
      <w:proofErr w:type="spellEnd"/>
      <w:r w:rsidRPr="003B6A83">
        <w:t xml:space="preserve"> специализированной </w:t>
      </w:r>
      <w:r>
        <w:t xml:space="preserve">малоэтажной </w:t>
      </w:r>
      <w:r w:rsidRPr="003B6A83">
        <w:t xml:space="preserve">общественной застройки </w:t>
      </w:r>
      <w:r w:rsidR="006B1EC1">
        <w:t xml:space="preserve">              </w:t>
      </w:r>
      <w:r w:rsidRPr="003B6A83">
        <w:t>(ОД-4</w:t>
      </w:r>
      <w:r>
        <w:t>.1</w:t>
      </w:r>
      <w:r w:rsidRPr="003B6A83">
        <w:t>);</w:t>
      </w:r>
    </w:p>
    <w:p w:rsidR="00840844" w:rsidRPr="003B6A83" w:rsidRDefault="00840844" w:rsidP="00840844">
      <w:proofErr w:type="spellStart"/>
      <w:r>
        <w:t>под</w:t>
      </w:r>
      <w:r w:rsidRPr="003B6A83">
        <w:t>зона</w:t>
      </w:r>
      <w:proofErr w:type="spellEnd"/>
      <w:r w:rsidRPr="003B6A83">
        <w:t xml:space="preserve"> специализированной </w:t>
      </w:r>
      <w:r>
        <w:t xml:space="preserve">средне- и многоэтажной </w:t>
      </w:r>
      <w:r w:rsidRPr="003B6A83">
        <w:t>общественной з</w:t>
      </w:r>
      <w:r w:rsidRPr="003B6A83">
        <w:t>а</w:t>
      </w:r>
      <w:r w:rsidRPr="003B6A83">
        <w:t>стройки (ОД-4</w:t>
      </w:r>
      <w:r>
        <w:t>.2);</w:t>
      </w:r>
    </w:p>
    <w:p w:rsidR="00840844" w:rsidRPr="003B6A83" w:rsidRDefault="00840844" w:rsidP="00840844">
      <w:r w:rsidRPr="003B6A83">
        <w:t>зона озеленения (Р-2);</w:t>
      </w:r>
    </w:p>
    <w:p w:rsidR="00840844" w:rsidRPr="003B6A83" w:rsidRDefault="00840844" w:rsidP="00840844">
      <w:r w:rsidRPr="003B6A83">
        <w:t>зона объектов спортивного назначения (Р-4);</w:t>
      </w:r>
    </w:p>
    <w:p w:rsidR="00840844" w:rsidRPr="003B6A83" w:rsidRDefault="00840844" w:rsidP="00840844">
      <w:r w:rsidRPr="003B6A83">
        <w:t>зона производственных объектов с различными нормативами</w:t>
      </w:r>
      <w:r>
        <w:t xml:space="preserve"> </w:t>
      </w:r>
      <w:r w:rsidRPr="003B6A83">
        <w:t>воздействия на окружающую среду (П-1);</w:t>
      </w:r>
    </w:p>
    <w:p w:rsidR="00840844" w:rsidRPr="003B6A83" w:rsidRDefault="00840844" w:rsidP="00840844">
      <w:r w:rsidRPr="00812200">
        <w:rPr>
          <w:szCs w:val="28"/>
        </w:rPr>
        <w:t>зон</w:t>
      </w:r>
      <w:r>
        <w:rPr>
          <w:szCs w:val="28"/>
        </w:rPr>
        <w:t>а</w:t>
      </w:r>
      <w:r w:rsidRPr="00812200">
        <w:rPr>
          <w:szCs w:val="28"/>
        </w:rPr>
        <w:t xml:space="preserve"> коммунальных и складских объектов</w:t>
      </w:r>
      <w:r>
        <w:rPr>
          <w:szCs w:val="28"/>
        </w:rPr>
        <w:t xml:space="preserve"> </w:t>
      </w:r>
      <w:r w:rsidRPr="003B6A83">
        <w:t>(П-2);</w:t>
      </w:r>
    </w:p>
    <w:p w:rsidR="00840844" w:rsidRPr="003B6A83" w:rsidRDefault="00840844" w:rsidP="00840844">
      <w:r w:rsidRPr="003B6A83">
        <w:t>зона улично-дорожной сети (ИТ-3);</w:t>
      </w:r>
    </w:p>
    <w:p w:rsidR="00840844" w:rsidRPr="003B6A83" w:rsidRDefault="00840844" w:rsidP="00840844">
      <w:r w:rsidRPr="003B6A83">
        <w:lastRenderedPageBreak/>
        <w:t>зона объектов инженерной инфраструктуры (ИТ-4);</w:t>
      </w:r>
    </w:p>
    <w:p w:rsidR="00840844" w:rsidRDefault="00840844" w:rsidP="00840844">
      <w:r w:rsidRPr="003B6A83">
        <w:t xml:space="preserve">зона стоянок </w:t>
      </w:r>
      <w:r>
        <w:t>для легковых автомобилей (СА-1</w:t>
      </w:r>
      <w:r w:rsidRPr="003B6A83">
        <w:t>)</w:t>
      </w:r>
      <w:r>
        <w:t>.</w:t>
      </w:r>
    </w:p>
    <w:p w:rsidR="006B1EC1" w:rsidRDefault="006B1EC1" w:rsidP="00840844">
      <w:pPr>
        <w:spacing w:line="240" w:lineRule="atLeast"/>
        <w:ind w:firstLine="0"/>
        <w:jc w:val="center"/>
        <w:rPr>
          <w:b/>
        </w:rPr>
      </w:pPr>
    </w:p>
    <w:p w:rsidR="00840844" w:rsidRPr="00686066" w:rsidRDefault="00840844" w:rsidP="00840844">
      <w:pPr>
        <w:spacing w:line="240" w:lineRule="atLeast"/>
        <w:ind w:firstLine="0"/>
        <w:jc w:val="center"/>
        <w:rPr>
          <w:b/>
        </w:rPr>
      </w:pPr>
      <w:r w:rsidRPr="00686066">
        <w:rPr>
          <w:b/>
        </w:rPr>
        <w:t>2.3. Охрана объектов культурного наследия</w:t>
      </w:r>
    </w:p>
    <w:p w:rsidR="00840844" w:rsidRPr="00686066" w:rsidRDefault="00840844" w:rsidP="00840844">
      <w:pPr>
        <w:rPr>
          <w:b/>
        </w:rPr>
      </w:pPr>
    </w:p>
    <w:p w:rsidR="00840844" w:rsidRPr="00686066" w:rsidRDefault="00840844" w:rsidP="00840844">
      <w:r w:rsidRPr="00686066">
        <w:t>Постановлением администрации Новосибирской области от 15.02.2010</w:t>
      </w:r>
      <w:r>
        <w:t xml:space="preserve">  </w:t>
      </w:r>
      <w:r w:rsidRPr="00686066">
        <w:t>№ 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686066">
        <w:t>н</w:t>
      </w:r>
      <w:r w:rsidRPr="00686066">
        <w:t>ных на территории города Новосибирска, режимов использования земель и град</w:t>
      </w:r>
      <w:r w:rsidRPr="00686066">
        <w:t>о</w:t>
      </w:r>
      <w:r w:rsidRPr="00686066">
        <w:t>строительных регламентов в границах данных зон охраны» для территории установлен перечень объектов культурного наследия. В их число входят памятн</w:t>
      </w:r>
      <w:r w:rsidRPr="00686066">
        <w:t>и</w:t>
      </w:r>
      <w:r w:rsidRPr="00686066">
        <w:t>ки архитектуры регионального значения с соответствующими охранными зонами:</w:t>
      </w:r>
    </w:p>
    <w:p w:rsidR="00840844" w:rsidRPr="00686066" w:rsidRDefault="00840844" w:rsidP="00840844">
      <w:r w:rsidRPr="00686066">
        <w:t>жилой дом по ул. Дуси Ковальчук, 185 – охранная зона № 71;</w:t>
      </w:r>
    </w:p>
    <w:p w:rsidR="00840844" w:rsidRPr="00686066" w:rsidRDefault="00840844" w:rsidP="00840844">
      <w:r w:rsidRPr="00686066">
        <w:t>учебный корпус СГУПС по ул. Дуси Ковальчук, 191 – охранная зона № 72.</w:t>
      </w:r>
    </w:p>
    <w:p w:rsidR="00840844" w:rsidRPr="00686066" w:rsidRDefault="00840844" w:rsidP="00840844">
      <w:r w:rsidRPr="00686066">
        <w:t>На территории также установлены зоны регулирования застройки и хозя</w:t>
      </w:r>
      <w:r w:rsidRPr="00686066">
        <w:t>й</w:t>
      </w:r>
      <w:r>
        <w:t xml:space="preserve">ственной деятельности </w:t>
      </w:r>
      <w:proofErr w:type="gramStart"/>
      <w:r>
        <w:t>Р</w:t>
      </w:r>
      <w:proofErr w:type="gramEnd"/>
      <w:r>
        <w:t> 72-1 и Р </w:t>
      </w:r>
      <w:r w:rsidRPr="00686066">
        <w:t>72-2, охватывающие первую линию застройки ул. Дуси Ковальчук от пл</w:t>
      </w:r>
      <w:r>
        <w:t>ощади</w:t>
      </w:r>
      <w:r w:rsidRPr="00686066">
        <w:t xml:space="preserve"> им. Калин</w:t>
      </w:r>
      <w:r>
        <w:t xml:space="preserve">ина до ул. Залесского. В зону </w:t>
      </w:r>
      <w:proofErr w:type="gramStart"/>
      <w:r>
        <w:t>Р</w:t>
      </w:r>
      <w:proofErr w:type="gramEnd"/>
      <w:r>
        <w:t> </w:t>
      </w:r>
      <w:r w:rsidRPr="00686066">
        <w:t xml:space="preserve">72-1 входит также территория </w:t>
      </w:r>
      <w:proofErr w:type="spellStart"/>
      <w:r w:rsidRPr="00686066">
        <w:t>Горбольницы</w:t>
      </w:r>
      <w:proofErr w:type="spellEnd"/>
      <w:r w:rsidRPr="00686066">
        <w:t xml:space="preserve"> № 1 с выявленными здесь объектами культурного наследия – больничными постройками, а также ценной малой арх</w:t>
      </w:r>
      <w:r w:rsidRPr="00686066">
        <w:t>и</w:t>
      </w:r>
      <w:r w:rsidRPr="00686066">
        <w:t>тектурной формой – ограждением тер</w:t>
      </w:r>
      <w:r>
        <w:t xml:space="preserve">ритории больницы со стороны ул. </w:t>
      </w:r>
      <w:r w:rsidRPr="00686066">
        <w:t>Залесск</w:t>
      </w:r>
      <w:r w:rsidRPr="00686066">
        <w:t>о</w:t>
      </w:r>
      <w:r w:rsidRPr="00686066">
        <w:t>го.</w:t>
      </w:r>
    </w:p>
    <w:p w:rsidR="00840844" w:rsidRPr="00686066" w:rsidRDefault="00840844" w:rsidP="00840844">
      <w:r w:rsidRPr="00686066">
        <w:t>Проектом предусматривается полное сохранение расположенных на терр</w:t>
      </w:r>
      <w:r w:rsidRPr="00686066">
        <w:t>и</w:t>
      </w:r>
      <w:r w:rsidRPr="00686066">
        <w:t>тории установленных и выявленных памятников архитектуры. Постройки и пл</w:t>
      </w:r>
      <w:r w:rsidRPr="00686066">
        <w:t>а</w:t>
      </w:r>
      <w:r w:rsidRPr="00686066">
        <w:t>нировочные решения, расположенные на территории зон регулирования застройки и хозяйственной деятельности, также сохраняются. Использование объектов культурного наследия в пределах охранных зон и зон регулирования з</w:t>
      </w:r>
      <w:r w:rsidRPr="00686066">
        <w:t>а</w:t>
      </w:r>
      <w:r w:rsidRPr="00686066">
        <w:t>стройки и хозяйственной деятельности предусматривается в соответствии с ос</w:t>
      </w:r>
      <w:r w:rsidRPr="00686066">
        <w:t>о</w:t>
      </w:r>
      <w:r w:rsidRPr="00686066">
        <w:t>бым режимом использования земель и градостроительными регламентами, установленными соответствующими нормативными правовыми актами.</w:t>
      </w:r>
    </w:p>
    <w:p w:rsidR="00840844" w:rsidRDefault="00840844" w:rsidP="00840844">
      <w:pPr>
        <w:rPr>
          <w:b/>
          <w:color w:val="FF0000"/>
        </w:rPr>
      </w:pPr>
    </w:p>
    <w:p w:rsidR="00840844" w:rsidRPr="00686066" w:rsidRDefault="00840844" w:rsidP="00840844">
      <w:pPr>
        <w:ind w:firstLine="0"/>
        <w:jc w:val="center"/>
        <w:rPr>
          <w:b/>
        </w:rPr>
      </w:pPr>
      <w:r w:rsidRPr="00686066">
        <w:rPr>
          <w:b/>
        </w:rPr>
        <w:t>2.4. Развитие системы транспортного обслуживания</w:t>
      </w:r>
    </w:p>
    <w:p w:rsidR="00840844" w:rsidRPr="00686066" w:rsidRDefault="00840844" w:rsidP="00840844"/>
    <w:p w:rsidR="00840844" w:rsidRPr="00686066" w:rsidRDefault="00840844" w:rsidP="00840844">
      <w:r w:rsidRPr="00686066">
        <w:t>Предусматривается развитие существующих и строительство новых эл</w:t>
      </w:r>
      <w:r w:rsidRPr="00686066">
        <w:t>е</w:t>
      </w:r>
      <w:r w:rsidRPr="00686066">
        <w:t>ментов системы транспортного обслуживания территории. Проектными мер</w:t>
      </w:r>
      <w:r w:rsidRPr="00686066">
        <w:t>о</w:t>
      </w:r>
      <w:r w:rsidRPr="00686066">
        <w:t xml:space="preserve">приятиями </w:t>
      </w:r>
      <w:r w:rsidRPr="00004F0D">
        <w:t>предусмотрено достижение на расчетный срок плотности УДС в размере 5,</w:t>
      </w:r>
      <w:r>
        <w:t>03</w:t>
      </w:r>
      <w:r w:rsidRPr="00004F0D">
        <w:t xml:space="preserve"> км/кв. км, что создаст условия для пропуска перспективных тран</w:t>
      </w:r>
      <w:r w:rsidRPr="00004F0D">
        <w:t>с</w:t>
      </w:r>
      <w:r w:rsidRPr="00004F0D">
        <w:t>портных потоков. Предусматривается</w:t>
      </w:r>
      <w:r w:rsidRPr="00686066">
        <w:t xml:space="preserve"> реконструкция существующих и строител</w:t>
      </w:r>
      <w:r w:rsidRPr="00686066">
        <w:t>ь</w:t>
      </w:r>
      <w:r w:rsidRPr="00686066">
        <w:t>ство новых элементов УДС, в частности:</w:t>
      </w:r>
    </w:p>
    <w:p w:rsidR="00840844" w:rsidRPr="00686066" w:rsidRDefault="00840844" w:rsidP="00840844">
      <w:proofErr w:type="spellStart"/>
      <w:r w:rsidRPr="00686066">
        <w:t>Ельцовской</w:t>
      </w:r>
      <w:proofErr w:type="spellEnd"/>
      <w:r w:rsidRPr="00686066">
        <w:t xml:space="preserve"> магистрали - скоростной дороги в пойме реки 2-я Ельцовка;</w:t>
      </w:r>
    </w:p>
    <w:p w:rsidR="00840844" w:rsidRPr="00686066" w:rsidRDefault="00840844" w:rsidP="00840844">
      <w:r w:rsidRPr="00686066">
        <w:t>улицы непрерывного движения по ул. Залесского;</w:t>
      </w:r>
    </w:p>
    <w:p w:rsidR="00840844" w:rsidRPr="00686066" w:rsidRDefault="00840844" w:rsidP="00840844">
      <w:r w:rsidRPr="00686066">
        <w:t xml:space="preserve">магистральных улиц городского значения регулируемого движения </w:t>
      </w:r>
      <w:r w:rsidRPr="00686066">
        <w:rPr>
          <w:lang w:val="en-US"/>
        </w:rPr>
        <w:t>I</w:t>
      </w:r>
      <w:r w:rsidRPr="00686066">
        <w:t xml:space="preserve"> класса по Красному проспекту, ул. Дуси Ковальчук</w:t>
      </w:r>
      <w:r>
        <w:t>, ул. Богдана Хмельницкого, ул. Бардина</w:t>
      </w:r>
      <w:r w:rsidRPr="00686066">
        <w:t>;</w:t>
      </w:r>
    </w:p>
    <w:p w:rsidR="00840844" w:rsidRPr="00686066" w:rsidRDefault="00840844" w:rsidP="00840844">
      <w:r w:rsidRPr="00686066">
        <w:t>магистральных улиц районного значен</w:t>
      </w:r>
      <w:r>
        <w:t xml:space="preserve">ия по </w:t>
      </w:r>
      <w:r w:rsidRPr="00686066">
        <w:t>ул. </w:t>
      </w:r>
      <w:proofErr w:type="spellStart"/>
      <w:r w:rsidRPr="00686066">
        <w:t>Светлановской</w:t>
      </w:r>
      <w:proofErr w:type="spellEnd"/>
      <w:r w:rsidRPr="00686066">
        <w:t xml:space="preserve">, </w:t>
      </w:r>
      <w:r>
        <w:t>ул.</w:t>
      </w:r>
      <w:r w:rsidR="009B4852">
        <w:t xml:space="preserve"> </w:t>
      </w:r>
      <w:r>
        <w:t>Севе</w:t>
      </w:r>
      <w:r>
        <w:t>р</w:t>
      </w:r>
      <w:r>
        <w:t xml:space="preserve">ной, </w:t>
      </w:r>
      <w:r w:rsidRPr="00686066">
        <w:t xml:space="preserve">ул. Даргомыжского и улице с </w:t>
      </w:r>
      <w:r w:rsidRPr="006309B5">
        <w:t>проектным номером «РМ-1»;</w:t>
      </w:r>
    </w:p>
    <w:p w:rsidR="00840844" w:rsidRPr="00686066" w:rsidRDefault="00840844" w:rsidP="00840844">
      <w:r w:rsidRPr="00686066">
        <w:lastRenderedPageBreak/>
        <w:t>улиц местного значения различных категорий: жилых улиц, улиц промы</w:t>
      </w:r>
      <w:r w:rsidRPr="00686066">
        <w:t>ш</w:t>
      </w:r>
      <w:r w:rsidRPr="00686066">
        <w:t>ленных и коммунально-складских зон.</w:t>
      </w:r>
    </w:p>
    <w:p w:rsidR="00840844" w:rsidRPr="00686066" w:rsidRDefault="00840844" w:rsidP="00840844">
      <w:r w:rsidRPr="00686066">
        <w:t xml:space="preserve">Общая протяженность УДС на расчетный срок достигнет </w:t>
      </w:r>
      <w:r>
        <w:t>18,16 </w:t>
      </w:r>
      <w:r w:rsidRPr="0047694D">
        <w:t>км</w:t>
      </w:r>
      <w:r w:rsidRPr="00686066">
        <w:t xml:space="preserve">, в том числе протяженность магистральных улиц составит </w:t>
      </w:r>
      <w:r>
        <w:t>13,94</w:t>
      </w:r>
      <w:r w:rsidRPr="0047694D">
        <w:t> км.</w:t>
      </w:r>
    </w:p>
    <w:p w:rsidR="00840844" w:rsidRPr="00686066" w:rsidRDefault="00840844" w:rsidP="00840844">
      <w:r w:rsidRPr="00686066">
        <w:t>Положение установленных проектом красных линий определяется шириной проезжей части улиц и дорог, шириной коридоров инженерно-технически</w:t>
      </w:r>
      <w:r>
        <w:t>х</w:t>
      </w:r>
      <w:r w:rsidRPr="00686066">
        <w:t xml:space="preserve"> ко</w:t>
      </w:r>
      <w:r w:rsidRPr="00686066">
        <w:t>м</w:t>
      </w:r>
      <w:r w:rsidRPr="00686066">
        <w:t>муникаций, тротуаров, полос озеленения.</w:t>
      </w:r>
    </w:p>
    <w:p w:rsidR="00840844" w:rsidRPr="00686066" w:rsidRDefault="00840844" w:rsidP="00840844">
      <w:r w:rsidRPr="00686066">
        <w:t>Показатели проезжей части улиц и дорог представлены в таблице 3.</w:t>
      </w:r>
    </w:p>
    <w:p w:rsidR="005F7E68" w:rsidRPr="009B4852" w:rsidRDefault="005F7E68" w:rsidP="00840844">
      <w:pPr>
        <w:rPr>
          <w:sz w:val="22"/>
        </w:rPr>
      </w:pPr>
    </w:p>
    <w:p w:rsidR="00840844" w:rsidRDefault="00840844" w:rsidP="00840844">
      <w:pPr>
        <w:jc w:val="right"/>
      </w:pPr>
      <w:r w:rsidRPr="00686066">
        <w:t>Таблица 3</w:t>
      </w:r>
    </w:p>
    <w:p w:rsidR="009B4852" w:rsidRPr="009B4852" w:rsidRDefault="009B4852" w:rsidP="00840844">
      <w:pPr>
        <w:spacing w:line="240" w:lineRule="atLeast"/>
        <w:ind w:firstLine="0"/>
        <w:jc w:val="center"/>
        <w:rPr>
          <w:sz w:val="22"/>
        </w:rPr>
      </w:pPr>
    </w:p>
    <w:p w:rsidR="00840844" w:rsidRDefault="00840844" w:rsidP="00840844">
      <w:pPr>
        <w:spacing w:line="240" w:lineRule="atLeast"/>
        <w:ind w:firstLine="0"/>
        <w:jc w:val="center"/>
      </w:pPr>
      <w:r w:rsidRPr="00686066">
        <w:t>Показатели проезжей части улиц и дорог</w:t>
      </w:r>
    </w:p>
    <w:p w:rsidR="00840844" w:rsidRPr="009B4852" w:rsidRDefault="00840844" w:rsidP="00840844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840844" w:rsidRPr="00686066" w:rsidTr="009B4852">
        <w:trPr>
          <w:trHeight w:val="214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9B4852" w:rsidP="00840844">
            <w:pPr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840844" w:rsidP="00840844">
            <w:pPr>
              <w:ind w:firstLine="0"/>
              <w:jc w:val="center"/>
            </w:pPr>
            <w:r w:rsidRPr="00686066">
              <w:t>Категория улиц, дорог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840844" w:rsidP="00840844">
            <w:pPr>
              <w:ind w:firstLine="0"/>
              <w:jc w:val="center"/>
            </w:pPr>
            <w:r w:rsidRPr="00686066">
              <w:t xml:space="preserve">Расчетная скорость движения, </w:t>
            </w:r>
            <w:proofErr w:type="gramStart"/>
            <w:r w:rsidRPr="00686066">
              <w:t>км</w:t>
            </w:r>
            <w:proofErr w:type="gramEnd"/>
            <w:r w:rsidRPr="00686066">
              <w:t>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Default="00840844" w:rsidP="00840844">
            <w:pPr>
              <w:ind w:firstLine="0"/>
              <w:jc w:val="center"/>
            </w:pPr>
            <w:r w:rsidRPr="00686066">
              <w:t>Ширина полосы движ</w:t>
            </w:r>
            <w:r w:rsidRPr="00686066">
              <w:t>е</w:t>
            </w:r>
            <w:r w:rsidRPr="00686066">
              <w:t>ния</w:t>
            </w:r>
            <w:r>
              <w:t>,</w:t>
            </w:r>
            <w:r w:rsidRPr="00686066">
              <w:t xml:space="preserve"> </w:t>
            </w:r>
          </w:p>
          <w:p w:rsidR="00840844" w:rsidRPr="00686066" w:rsidRDefault="00840844" w:rsidP="00840844">
            <w:pPr>
              <w:ind w:firstLine="0"/>
              <w:jc w:val="center"/>
            </w:pPr>
            <w:r w:rsidRPr="00686066"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Default="00840844" w:rsidP="00840844">
            <w:pPr>
              <w:ind w:firstLine="0"/>
              <w:jc w:val="center"/>
            </w:pPr>
            <w:r w:rsidRPr="00686066">
              <w:t xml:space="preserve">Количество полос </w:t>
            </w:r>
          </w:p>
          <w:p w:rsidR="00840844" w:rsidRPr="00686066" w:rsidRDefault="00840844" w:rsidP="00840844">
            <w:pPr>
              <w:ind w:firstLine="0"/>
              <w:jc w:val="center"/>
            </w:pPr>
            <w:r w:rsidRPr="00686066">
              <w:t>движения основной проезжей части в обоих н</w:t>
            </w:r>
            <w:r w:rsidRPr="00686066">
              <w:t>а</w:t>
            </w:r>
            <w:r w:rsidRPr="00686066">
              <w:t>правлениях</w:t>
            </w:r>
          </w:p>
        </w:tc>
      </w:tr>
    </w:tbl>
    <w:p w:rsidR="00840844" w:rsidRDefault="00840844" w:rsidP="00840844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840844" w:rsidRPr="00D45CDF" w:rsidTr="009B4852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5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Скоростная дорога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Магистральная улица непрерывн</w:t>
            </w:r>
            <w:r w:rsidRPr="00D45CDF">
              <w:t>о</w:t>
            </w:r>
            <w:r w:rsidRPr="00D45CDF">
              <w:t>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 xml:space="preserve">Магистральные улицы городского значения регулируемого движения </w:t>
            </w:r>
            <w:r>
              <w:t xml:space="preserve">  </w:t>
            </w:r>
            <w:r w:rsidRPr="00D45CDF">
              <w:rPr>
                <w:lang w:val="en-US"/>
              </w:rPr>
              <w:t>I</w:t>
            </w:r>
            <w:r w:rsidRPr="00D45CDF">
              <w:t xml:space="preserve"> класса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6 - 4</w:t>
            </w:r>
          </w:p>
        </w:tc>
      </w:tr>
      <w:tr w:rsidR="00840844" w:rsidRPr="00D45CDF" w:rsidTr="009B485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Жилые улицы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Улицы промышленных и комм</w:t>
            </w:r>
            <w:r w:rsidRPr="00D45CDF">
              <w:t>у</w:t>
            </w:r>
            <w:r w:rsidRPr="00D45CDF">
              <w:t>нально-складских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2 - 3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 xml:space="preserve">Основные проезды территории </w:t>
            </w:r>
            <w:proofErr w:type="spellStart"/>
            <w:r w:rsidRPr="00D45CDF">
              <w:t>Горбольницы</w:t>
            </w:r>
            <w:proofErr w:type="spellEnd"/>
            <w:r w:rsidRPr="00D45CDF">
              <w:t xml:space="preserve"> № 1, парка «Сере</w:t>
            </w:r>
            <w:r w:rsidRPr="00D45CDF">
              <w:t>б</w:t>
            </w:r>
            <w:r w:rsidRPr="00D45CDF">
              <w:t>ряные Ключи»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2</w:t>
            </w:r>
          </w:p>
        </w:tc>
      </w:tr>
    </w:tbl>
    <w:p w:rsidR="009B4852" w:rsidRPr="009B4852" w:rsidRDefault="009B4852" w:rsidP="00840844">
      <w:pPr>
        <w:rPr>
          <w:sz w:val="24"/>
        </w:rPr>
      </w:pPr>
    </w:p>
    <w:p w:rsidR="00840844" w:rsidRPr="00686066" w:rsidRDefault="00840844" w:rsidP="00840844">
      <w:r w:rsidRPr="00686066">
        <w:t>Проектом учитывается необходимость строительства на территории тран</w:t>
      </w:r>
      <w:r w:rsidRPr="00686066">
        <w:t>с</w:t>
      </w:r>
      <w:r w:rsidRPr="00686066">
        <w:t>портных развязок, в том числе в двух уровнях, с обеспечением пропуска линии скоростного трамвая. Многоуровневые развязки предусматриваются на пересеч</w:t>
      </w:r>
      <w:r w:rsidRPr="00686066">
        <w:t>е</w:t>
      </w:r>
      <w:r w:rsidRPr="00686066">
        <w:t xml:space="preserve">нии </w:t>
      </w:r>
      <w:proofErr w:type="spellStart"/>
      <w:r w:rsidRPr="00686066">
        <w:t>Ельцовской</w:t>
      </w:r>
      <w:proofErr w:type="spellEnd"/>
      <w:r w:rsidRPr="00686066">
        <w:t xml:space="preserve"> скоростной магистрали и магистральной улицы непрерывного движения с городскими магистралями, а также на наиболее загруженных перес</w:t>
      </w:r>
      <w:r w:rsidRPr="00686066">
        <w:t>е</w:t>
      </w:r>
      <w:r w:rsidRPr="00686066">
        <w:t>чениях городских магистралей друг с другом.</w:t>
      </w:r>
    </w:p>
    <w:p w:rsidR="00840844" w:rsidRPr="00686066" w:rsidRDefault="00840844" w:rsidP="00840844">
      <w:r w:rsidRPr="00686066">
        <w:t>Учитывается развитие Ленинской линии метрополитена в северном напра</w:t>
      </w:r>
      <w:r w:rsidRPr="00686066">
        <w:t>в</w:t>
      </w:r>
      <w:r w:rsidRPr="00686066">
        <w:t xml:space="preserve">лении с размещением станции </w:t>
      </w:r>
      <w:r>
        <w:t>метро Северная, н</w:t>
      </w:r>
      <w:r w:rsidRPr="00686066">
        <w:t xml:space="preserve">овая линия скоростного трамвая предусматривается вдоль </w:t>
      </w:r>
      <w:proofErr w:type="spellStart"/>
      <w:r w:rsidRPr="00686066">
        <w:t>Ельцовской</w:t>
      </w:r>
      <w:proofErr w:type="spellEnd"/>
      <w:r w:rsidRPr="00686066">
        <w:t xml:space="preserve"> скоростной магистрали.</w:t>
      </w:r>
    </w:p>
    <w:p w:rsidR="00840844" w:rsidRPr="00686066" w:rsidRDefault="00840844" w:rsidP="00840844">
      <w:r w:rsidRPr="00686066">
        <w:lastRenderedPageBreak/>
        <w:t>Развитие автобусного сообщения предусматривается по новым магистрал</w:t>
      </w:r>
      <w:r w:rsidRPr="00686066">
        <w:t>ь</w:t>
      </w:r>
      <w:r w:rsidRPr="00686066">
        <w:t xml:space="preserve">ным улицам: </w:t>
      </w:r>
      <w:proofErr w:type="gramStart"/>
      <w:r w:rsidRPr="00686066">
        <w:t xml:space="preserve">«РМ-1», </w:t>
      </w:r>
      <w:r>
        <w:t>ул. Даргомыжского, ул. Бардина, ул. </w:t>
      </w:r>
      <w:proofErr w:type="spellStart"/>
      <w:r w:rsidRPr="00686066">
        <w:t>Светлановской</w:t>
      </w:r>
      <w:proofErr w:type="spellEnd"/>
      <w:r w:rsidRPr="00686066">
        <w:t>, ул.</w:t>
      </w:r>
      <w:r>
        <w:t> </w:t>
      </w:r>
      <w:r w:rsidRPr="00686066">
        <w:t>За</w:t>
      </w:r>
      <w:r>
        <w:t>лесского, ул. Северной.</w:t>
      </w:r>
      <w:proofErr w:type="gramEnd"/>
      <w:r>
        <w:t xml:space="preserve"> </w:t>
      </w:r>
      <w:r w:rsidRPr="00686066">
        <w:t xml:space="preserve"> Действующие троллейбусные линии на расчетный срок сохраняются. Общая протяженность линий пассажирского транспорта всех видов </w:t>
      </w:r>
      <w:r>
        <w:t xml:space="preserve">значительно </w:t>
      </w:r>
      <w:r w:rsidRPr="00686066">
        <w:t>увеличится на расчетный срок</w:t>
      </w:r>
      <w:r>
        <w:t>.</w:t>
      </w:r>
    </w:p>
    <w:p w:rsidR="00840844" w:rsidRPr="00686066" w:rsidRDefault="00840844" w:rsidP="00840844">
      <w:r w:rsidRPr="00686066">
        <w:t>Крупные транспортно-пересадочные узлы формируются в местах пересадки между наземными видами пассажирского транспорта и линиями метрополитена, платформами скоростного трамвая: на пл</w:t>
      </w:r>
      <w:r>
        <w:t xml:space="preserve">ощади </w:t>
      </w:r>
      <w:r w:rsidRPr="00686066">
        <w:t xml:space="preserve">им. Калинина, в районе </w:t>
      </w:r>
      <w:r w:rsidRPr="00B9247F">
        <w:t xml:space="preserve">станции метро </w:t>
      </w:r>
      <w:r>
        <w:t>Северная</w:t>
      </w:r>
      <w:r w:rsidRPr="00686066">
        <w:t>, на пересечении ул. Богдана Хмельницкого – ул. Дуси Ковал</w:t>
      </w:r>
      <w:r w:rsidRPr="00686066">
        <w:t>ь</w:t>
      </w:r>
      <w:r w:rsidRPr="00686066">
        <w:t xml:space="preserve">чук – ул. Танковой, вдоль </w:t>
      </w:r>
      <w:proofErr w:type="spellStart"/>
      <w:r w:rsidRPr="00686066">
        <w:t>Ельцовской</w:t>
      </w:r>
      <w:proofErr w:type="spellEnd"/>
      <w:r w:rsidRPr="00686066">
        <w:t xml:space="preserve"> линии</w:t>
      </w:r>
      <w:r w:rsidR="00984247">
        <w:t xml:space="preserve"> скоростного трамвая у торгово-выставочного</w:t>
      </w:r>
      <w:r w:rsidRPr="00686066">
        <w:t xml:space="preserve"> </w:t>
      </w:r>
      <w:r w:rsidR="00984247">
        <w:t>комплекса</w:t>
      </w:r>
      <w:r w:rsidRPr="00686066">
        <w:t xml:space="preserve"> «Большая Медведица».</w:t>
      </w:r>
    </w:p>
    <w:p w:rsidR="00840844" w:rsidRPr="00BB169F" w:rsidRDefault="00840844" w:rsidP="00840844">
      <w:r w:rsidRPr="00BB169F">
        <w:t>На территории формируется сеть пешеходного движения, представленная системой бульваров, тротуарами в пределах УДС, дорожками и тротуарами вну</w:t>
      </w:r>
      <w:r w:rsidRPr="00BB169F">
        <w:t>т</w:t>
      </w:r>
      <w:r w:rsidRPr="00BB169F">
        <w:t>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ориентируется в направлении движения к объектам массового посещ</w:t>
      </w:r>
      <w:r w:rsidRPr="00BB169F">
        <w:t>е</w:t>
      </w:r>
      <w:r w:rsidRPr="00BB169F">
        <w:t>ния, в первую очередь – к транспортно-пересадочным узлам. Формируется пеш</w:t>
      </w:r>
      <w:r w:rsidRPr="00BB169F">
        <w:t>е</w:t>
      </w:r>
      <w:r w:rsidRPr="00BB169F">
        <w:t>ходный маршрут от Красного проспекта в сторону парка</w:t>
      </w:r>
      <w:r w:rsidR="006C36B9">
        <w:t xml:space="preserve"> культуры и отдыха</w:t>
      </w:r>
      <w:r w:rsidRPr="00BB169F">
        <w:t xml:space="preserve"> «Сосновый </w:t>
      </w:r>
      <w:r>
        <w:t>б</w:t>
      </w:r>
      <w:r w:rsidRPr="00BB169F">
        <w:t xml:space="preserve">ор», проходящий по улице с проектным номером </w:t>
      </w:r>
      <w:r w:rsidRPr="00A45CE6">
        <w:t xml:space="preserve">«РМ-1» и </w:t>
      </w:r>
      <w:r>
        <w:t>ул.</w:t>
      </w:r>
      <w:r w:rsidRPr="00A45CE6">
        <w:t xml:space="preserve"> Да</w:t>
      </w:r>
      <w:r w:rsidRPr="00A45CE6">
        <w:t>р</w:t>
      </w:r>
      <w:r w:rsidRPr="00A45CE6">
        <w:t>гомыжского.</w:t>
      </w:r>
      <w:r w:rsidR="005E1CED">
        <w:t xml:space="preserve"> </w:t>
      </w:r>
    </w:p>
    <w:p w:rsidR="00840844" w:rsidRDefault="00840844" w:rsidP="00840844">
      <w:r w:rsidRPr="00BB169F">
        <w:t>Предусматривается развитие многоуровневой системы хранения индивид</w:t>
      </w:r>
      <w:r w:rsidRPr="00BB169F">
        <w:t>у</w:t>
      </w:r>
      <w:r w:rsidRPr="00BB169F">
        <w:t>ального автотранспорта. Выделяются зоны размещения многоуровневых гара</w:t>
      </w:r>
      <w:r w:rsidRPr="00BB169F">
        <w:t>ж</w:t>
      </w:r>
      <w:r w:rsidRPr="00BB169F">
        <w:t xml:space="preserve">ных комплексов и станций технического обслуживания (далее – СТО) городского обслуживания </w:t>
      </w:r>
      <w:r>
        <w:t>с радиусами доступности до 1500 </w:t>
      </w:r>
      <w:r w:rsidRPr="00BB169F">
        <w:t>м в условиях реконструкции без ограничения по вместимости, гаражных комплексов и СТО районного обслуж</w:t>
      </w:r>
      <w:r w:rsidRPr="00BB169F">
        <w:t>и</w:t>
      </w:r>
      <w:r w:rsidRPr="00BB169F">
        <w:t>вания</w:t>
      </w:r>
      <w:r>
        <w:t xml:space="preserve"> с радиусами доступности до 1500 </w:t>
      </w:r>
      <w:r w:rsidRPr="00BB169F">
        <w:t xml:space="preserve">м и вместимостью до 500 </w:t>
      </w:r>
      <w:proofErr w:type="spellStart"/>
      <w:r w:rsidRPr="00BB169F">
        <w:t>машино-мест</w:t>
      </w:r>
      <w:proofErr w:type="spellEnd"/>
      <w:r w:rsidRPr="00BB169F">
        <w:t xml:space="preserve">. </w:t>
      </w:r>
    </w:p>
    <w:p w:rsidR="00840844" w:rsidRDefault="00840844" w:rsidP="00840844">
      <w:r w:rsidRPr="00BB169F">
        <w:t>Автомобильные парковочные комплексы и автостоянки местного обслуж</w:t>
      </w:r>
      <w:r w:rsidRPr="00BB169F">
        <w:t>и</w:t>
      </w:r>
      <w:r w:rsidRPr="00BB169F">
        <w:t>вания размещаются в пределах земельных участков объектов капитального стро</w:t>
      </w:r>
      <w:r w:rsidRPr="00BB169F">
        <w:t>и</w:t>
      </w:r>
      <w:r w:rsidRPr="00BB169F">
        <w:t>тельства. В состав проезжей части улиц местного значения, местных</w:t>
      </w:r>
      <w:r w:rsidRPr="004D7B42">
        <w:rPr>
          <w:color w:val="FF0000"/>
        </w:rPr>
        <w:t xml:space="preserve"> </w:t>
      </w:r>
      <w:r w:rsidRPr="00BB169F">
        <w:t>проездов магистральных улиц включаются дополнительные полосы, используемые для временного хранения автотранспорта. Предусматривается размещение СТО инд</w:t>
      </w:r>
      <w:r w:rsidRPr="00BB169F">
        <w:t>и</w:t>
      </w:r>
      <w:r w:rsidRPr="00BB169F">
        <w:t>видуального транспорта и автозаправочных станций</w:t>
      </w:r>
      <w:r>
        <w:t>.</w:t>
      </w:r>
    </w:p>
    <w:p w:rsidR="00840844" w:rsidRDefault="00840844" w:rsidP="00840844">
      <w:pPr>
        <w:rPr>
          <w:b/>
        </w:rPr>
      </w:pPr>
    </w:p>
    <w:p w:rsidR="00840844" w:rsidRDefault="00840844" w:rsidP="00840844">
      <w:pPr>
        <w:ind w:firstLine="142"/>
        <w:jc w:val="center"/>
        <w:rPr>
          <w:b/>
        </w:rPr>
      </w:pPr>
      <w:r w:rsidRPr="00BB169F">
        <w:rPr>
          <w:b/>
        </w:rPr>
        <w:t>2.5. Развитие систем инженерно-технического обеспечения</w:t>
      </w:r>
    </w:p>
    <w:p w:rsidR="00840844" w:rsidRPr="00BB169F" w:rsidRDefault="00840844" w:rsidP="00840844">
      <w:pPr>
        <w:ind w:firstLine="142"/>
        <w:jc w:val="center"/>
        <w:rPr>
          <w:b/>
        </w:rPr>
      </w:pPr>
    </w:p>
    <w:p w:rsidR="00840844" w:rsidRPr="00BB169F" w:rsidRDefault="00840844" w:rsidP="00840844">
      <w:r w:rsidRPr="00BB169F">
        <w:t xml:space="preserve">На </w:t>
      </w:r>
      <w:r>
        <w:t xml:space="preserve">данной </w:t>
      </w:r>
      <w:r w:rsidRPr="00BB169F">
        <w:t xml:space="preserve">территории в настоящее время эксплуатируются </w:t>
      </w:r>
      <w:r>
        <w:t>централизова</w:t>
      </w:r>
      <w:r>
        <w:t>н</w:t>
      </w:r>
      <w:r>
        <w:t>ные</w:t>
      </w:r>
      <w:r w:rsidRPr="00BB169F">
        <w:t xml:space="preserve"> и местные системы инженерно-технического обеспечения.</w:t>
      </w:r>
    </w:p>
    <w:p w:rsidR="00840844" w:rsidRDefault="00840844" w:rsidP="00840844">
      <w:r w:rsidRPr="00BB169F">
        <w:t xml:space="preserve">Водоснабжение осуществляется </w:t>
      </w:r>
      <w:r>
        <w:t xml:space="preserve">централизованное </w:t>
      </w:r>
      <w:r w:rsidRPr="00BB169F">
        <w:t>от сетей городского в</w:t>
      </w:r>
      <w:r w:rsidRPr="00BB169F">
        <w:t>о</w:t>
      </w:r>
      <w:r w:rsidRPr="00BB169F">
        <w:t>допровода. Основные магист</w:t>
      </w:r>
      <w:r>
        <w:t>рали водоснабжения кольцевые, с тупиковыми о</w:t>
      </w:r>
      <w:r>
        <w:t>т</w:t>
      </w:r>
      <w:r>
        <w:t xml:space="preserve">ветвлениями </w:t>
      </w:r>
      <w:r w:rsidRPr="00BB169F">
        <w:t xml:space="preserve"> к потребителям</w:t>
      </w:r>
      <w:r w:rsidRPr="00D45CDF">
        <w:t xml:space="preserve">. </w:t>
      </w:r>
    </w:p>
    <w:p w:rsidR="00840844" w:rsidRPr="00D45CDF" w:rsidRDefault="00840844" w:rsidP="00840844">
      <w:r w:rsidRPr="00D45CDF">
        <w:t>Водоотведение большей части территории</w:t>
      </w:r>
      <w:r>
        <w:t xml:space="preserve"> – </w:t>
      </w:r>
      <w:r w:rsidRPr="00D45CDF">
        <w:t xml:space="preserve">централизованное. Объекты индивидуальной жилой застройки канализуются через выгребы. </w:t>
      </w:r>
    </w:p>
    <w:p w:rsidR="00840844" w:rsidRPr="00D45CDF" w:rsidRDefault="00840844" w:rsidP="00840844">
      <w:r w:rsidRPr="00D45CDF">
        <w:t>Теплоснабжение</w:t>
      </w:r>
      <w:r w:rsidRPr="00D45CDF">
        <w:rPr>
          <w:color w:val="FF0000"/>
        </w:rPr>
        <w:t xml:space="preserve"> </w:t>
      </w:r>
      <w:r w:rsidRPr="00D45CDF">
        <w:t>потребителей осуществляется от теплоэлектроцентрал</w:t>
      </w:r>
      <w:r w:rsidR="005E1CED">
        <w:t>и</w:t>
      </w:r>
      <w:r w:rsidR="009B4852">
        <w:t xml:space="preserve"> (далее – ТЭЦ)</w:t>
      </w:r>
      <w:r w:rsidR="005E1CED">
        <w:t xml:space="preserve"> </w:t>
      </w:r>
      <w:r>
        <w:t>ТЭЦ-4</w:t>
      </w:r>
      <w:r w:rsidRPr="00D45CDF">
        <w:t xml:space="preserve">, местных котельных на площадках </w:t>
      </w:r>
      <w:r>
        <w:t xml:space="preserve">ОАО </w:t>
      </w:r>
      <w:r w:rsidRPr="00D45CDF">
        <w:t>«</w:t>
      </w:r>
      <w:r>
        <w:t xml:space="preserve">Завод </w:t>
      </w:r>
      <w:r w:rsidR="0087604F">
        <w:t>«</w:t>
      </w:r>
      <w:r>
        <w:t>Экран</w:t>
      </w:r>
      <w:r w:rsidRPr="00D45CDF">
        <w:t xml:space="preserve">», </w:t>
      </w:r>
      <w:r w:rsidR="005E1CED">
        <w:t>АО «</w:t>
      </w:r>
      <w:proofErr w:type="spellStart"/>
      <w:proofErr w:type="gramStart"/>
      <w:r w:rsidR="005E1CED">
        <w:t>Швабе-Оборона</w:t>
      </w:r>
      <w:proofErr w:type="spellEnd"/>
      <w:proofErr w:type="gramEnd"/>
      <w:r w:rsidR="005E1CED">
        <w:t xml:space="preserve"> и Защита»</w:t>
      </w:r>
      <w:r w:rsidRPr="00D45CDF">
        <w:t xml:space="preserve">. Магистральные тепловые сети закольцованы </w:t>
      </w:r>
      <w:r w:rsidRPr="0080453E">
        <w:t xml:space="preserve">от </w:t>
      </w:r>
      <w:r w:rsidRPr="0080453E">
        <w:lastRenderedPageBreak/>
        <w:t>ТЭЦ</w:t>
      </w:r>
      <w:r w:rsidR="00690084">
        <w:t>-4</w:t>
      </w:r>
      <w:r w:rsidRPr="00D45CDF">
        <w:t xml:space="preserve"> и имеют перемычки с магистральными сетями котельных. Часть потреб</w:t>
      </w:r>
      <w:r w:rsidRPr="00D45CDF">
        <w:t>и</w:t>
      </w:r>
      <w:r w:rsidRPr="00D45CDF">
        <w:t>телей производственных, коммунально-складских зон и объекты индивидуальн</w:t>
      </w:r>
      <w:r w:rsidRPr="00D45CDF">
        <w:t>о</w:t>
      </w:r>
      <w:r w:rsidRPr="00D45CDF">
        <w:t>го жилья отапливаются от собственных котельных. Централизованное теплоснабжение и горячее водоснабжение обеспечиваются от центральных тепл</w:t>
      </w:r>
      <w:r w:rsidRPr="00D45CDF">
        <w:t>о</w:t>
      </w:r>
      <w:r w:rsidRPr="00D45CDF">
        <w:t>вых пунктов (</w:t>
      </w:r>
      <w:r w:rsidRPr="00AC1158">
        <w:t>далее</w:t>
      </w:r>
      <w:r w:rsidR="00A04870">
        <w:t xml:space="preserve"> – </w:t>
      </w:r>
      <w:r w:rsidRPr="00AC1158">
        <w:t>ЦТП).</w:t>
      </w:r>
      <w:r w:rsidRPr="00D45CDF">
        <w:t xml:space="preserve"> </w:t>
      </w:r>
    </w:p>
    <w:p w:rsidR="00840844" w:rsidRPr="00D45CDF" w:rsidRDefault="00840844" w:rsidP="00840844">
      <w:r w:rsidRPr="00D45CDF">
        <w:t xml:space="preserve">Электроснабжение осуществляется от понизительных подстанций (далее – </w:t>
      </w:r>
      <w:r w:rsidRPr="00AC1158">
        <w:t>ПС)</w:t>
      </w:r>
      <w:r>
        <w:t xml:space="preserve"> </w:t>
      </w:r>
      <w:r w:rsidRPr="00D45CDF">
        <w:t>ПС-</w:t>
      </w:r>
      <w:r>
        <w:t>110 </w:t>
      </w:r>
      <w:r w:rsidRPr="00D45CDF">
        <w:t xml:space="preserve">кВ </w:t>
      </w:r>
      <w:r>
        <w:t>«</w:t>
      </w:r>
      <w:proofErr w:type="spellStart"/>
      <w:r>
        <w:t>Красногорская</w:t>
      </w:r>
      <w:proofErr w:type="spellEnd"/>
      <w:r>
        <w:t>», ПС-110 </w:t>
      </w:r>
      <w:r w:rsidRPr="00D45CDF">
        <w:t>кВ «Экран». Распределение осущест</w:t>
      </w:r>
      <w:r w:rsidRPr="00D45CDF">
        <w:t>в</w:t>
      </w:r>
      <w:r w:rsidRPr="00D45CDF">
        <w:t>ляется через распределите</w:t>
      </w:r>
      <w:r>
        <w:t>льные пункты (далее – РП) РП-10 </w:t>
      </w:r>
      <w:r w:rsidRPr="00D45CDF">
        <w:t xml:space="preserve">кВ, размещенные на </w:t>
      </w:r>
      <w:proofErr w:type="gramStart"/>
      <w:r w:rsidRPr="00D45CDF">
        <w:t>рассматриваемой</w:t>
      </w:r>
      <w:proofErr w:type="gramEnd"/>
      <w:r w:rsidRPr="00D45CDF">
        <w:t xml:space="preserve"> и прилегающих территориях. Территорию, в том числе ее сел</w:t>
      </w:r>
      <w:r w:rsidRPr="00D45CDF">
        <w:t>и</w:t>
      </w:r>
      <w:r w:rsidRPr="00D45CDF">
        <w:t>тебную часть, пересекают линии электропередач возд</w:t>
      </w:r>
      <w:r>
        <w:t xml:space="preserve">ушных линий (далее - </w:t>
      </w:r>
      <w:proofErr w:type="gramStart"/>
      <w:r>
        <w:t>ВЛ</w:t>
      </w:r>
      <w:proofErr w:type="gramEnd"/>
      <w:r>
        <w:t>) ВЛ-220 кВ, ВЛ-110 кВ, ВЛ-35 </w:t>
      </w:r>
      <w:r w:rsidRPr="00D45CDF">
        <w:t>кВ.</w:t>
      </w:r>
    </w:p>
    <w:p w:rsidR="00840844" w:rsidRDefault="00840844" w:rsidP="00840844">
      <w:r w:rsidRPr="00D45CDF">
        <w:t xml:space="preserve">Территория частично газифицирована. </w:t>
      </w:r>
      <w:proofErr w:type="gramStart"/>
      <w:r w:rsidRPr="00D45CDF">
        <w:t xml:space="preserve">Газоснабжение осуществляется от </w:t>
      </w:r>
      <w:r w:rsidRPr="00D002EB">
        <w:t>газопроводов высокого давления, проложенных по ул. Бардина, ул. Даргомы</w:t>
      </w:r>
      <w:r w:rsidRPr="00D002EB">
        <w:t>ж</w:t>
      </w:r>
      <w:r w:rsidRPr="00D002EB">
        <w:t>ског</w:t>
      </w:r>
      <w:r>
        <w:t xml:space="preserve">о, ул. Северной, ул. Залесского </w:t>
      </w:r>
      <w:r w:rsidRPr="00D002EB">
        <w:t>через газо</w:t>
      </w:r>
      <w:r>
        <w:t xml:space="preserve">регуляторные </w:t>
      </w:r>
      <w:r w:rsidRPr="00D002EB">
        <w:t xml:space="preserve"> пункты (далее - ГРП). </w:t>
      </w:r>
      <w:proofErr w:type="gramEnd"/>
    </w:p>
    <w:p w:rsidR="00840844" w:rsidRPr="00D45CDF" w:rsidRDefault="00840844" w:rsidP="00840844">
      <w:r w:rsidRPr="000A4F3D">
        <w:t>Водоотведение ливневых стоков осуществляется через закрытую систему отвода со сбросом в русло рек 1-я Ельцовка и 2-я Ельцовка. Сброс организован без предварительной очистки. Отвод стоков с территорий, застроенных мног</w:t>
      </w:r>
      <w:r w:rsidRPr="000A4F3D">
        <w:t>о</w:t>
      </w:r>
      <w:r w:rsidRPr="000A4F3D">
        <w:t>этажными зданиями и сооружениями, осуществляется с использованием ливневой канализации. С территории индивидуальной жилой застройки отвод стоков не о</w:t>
      </w:r>
      <w:r w:rsidRPr="000A4F3D">
        <w:t>р</w:t>
      </w:r>
      <w:r w:rsidRPr="000A4F3D">
        <w:t>ганизован.</w:t>
      </w:r>
    </w:p>
    <w:p w:rsidR="00840844" w:rsidRPr="00D45CDF" w:rsidRDefault="00840844" w:rsidP="00840844">
      <w:r w:rsidRPr="00D45CDF">
        <w:t>Для дальнейшего развития территории, инженерного обеспечения новых объектов застройки предусмотрено размещение новых инженерных сетей и с</w:t>
      </w:r>
      <w:r w:rsidRPr="00D45CDF">
        <w:t>о</w:t>
      </w:r>
      <w:r w:rsidRPr="00D45CDF">
        <w:t>оружений. На участках размещения двухуровневых транспортных развязок и транспортных тоннелей потребуется частичный вынос существующих инжене</w:t>
      </w:r>
      <w:r w:rsidRPr="00D45CDF">
        <w:t>р</w:t>
      </w:r>
      <w:r w:rsidRPr="00D45CDF">
        <w:t>ных сетей.</w:t>
      </w:r>
    </w:p>
    <w:p w:rsidR="009B4852" w:rsidRDefault="009B4852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2.5.1. Водоснабжение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42D30" w:rsidRDefault="00840844" w:rsidP="00840844">
      <w:pPr>
        <w:rPr>
          <w:szCs w:val="28"/>
        </w:rPr>
      </w:pPr>
      <w:r w:rsidRPr="00742D30">
        <w:rPr>
          <w:szCs w:val="28"/>
        </w:rPr>
        <w:t>Магистральные и межквартальные сети существующих и планируемых  в</w:t>
      </w:r>
      <w:r w:rsidRPr="00742D30">
        <w:rPr>
          <w:szCs w:val="28"/>
        </w:rPr>
        <w:t>о</w:t>
      </w:r>
      <w:r w:rsidRPr="00742D30">
        <w:rPr>
          <w:szCs w:val="28"/>
        </w:rPr>
        <w:t>доводов размещаются в соответствии с действующей то</w:t>
      </w:r>
      <w:r>
        <w:rPr>
          <w:szCs w:val="28"/>
        </w:rPr>
        <w:t xml:space="preserve">пографической основой </w:t>
      </w:r>
      <w:r w:rsidRPr="00742D30">
        <w:rPr>
          <w:szCs w:val="28"/>
        </w:rPr>
        <w:t xml:space="preserve"> и положениями схемы водоснабжения </w:t>
      </w:r>
      <w:proofErr w:type="gramStart"/>
      <w:r w:rsidRPr="00742D30">
        <w:rPr>
          <w:szCs w:val="28"/>
        </w:rPr>
        <w:t>г</w:t>
      </w:r>
      <w:proofErr w:type="gramEnd"/>
      <w:r w:rsidRPr="00742D30">
        <w:rPr>
          <w:szCs w:val="28"/>
        </w:rPr>
        <w:t>.</w:t>
      </w:r>
      <w:r>
        <w:rPr>
          <w:szCs w:val="28"/>
        </w:rPr>
        <w:t> </w:t>
      </w:r>
      <w:r w:rsidRPr="00742D30">
        <w:rPr>
          <w:szCs w:val="28"/>
        </w:rPr>
        <w:t>Новосибирска</w:t>
      </w:r>
      <w:r>
        <w:rPr>
          <w:szCs w:val="28"/>
        </w:rPr>
        <w:t>.</w:t>
      </w:r>
    </w:p>
    <w:p w:rsidR="00840844" w:rsidRPr="00742D30" w:rsidRDefault="00840844" w:rsidP="00840844">
      <w:pPr>
        <w:rPr>
          <w:szCs w:val="28"/>
        </w:rPr>
      </w:pPr>
      <w:r w:rsidRPr="007F6E10">
        <w:rPr>
          <w:szCs w:val="28"/>
        </w:rPr>
        <w:t xml:space="preserve">Для обеспечения перспективного развития данной территории необходимо выполнить строительство </w:t>
      </w:r>
      <w:r>
        <w:rPr>
          <w:szCs w:val="28"/>
        </w:rPr>
        <w:t>новых водопроводных сетей</w:t>
      </w:r>
      <w:r w:rsidRPr="00BF5C96">
        <w:rPr>
          <w:szCs w:val="28"/>
        </w:rPr>
        <w:t xml:space="preserve"> на улицах с проектными номерами: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«</w:t>
      </w:r>
      <w:proofErr w:type="spellStart"/>
      <w:r w:rsidRPr="00A50AD5">
        <w:rPr>
          <w:szCs w:val="28"/>
        </w:rPr>
        <w:t>у.п</w:t>
      </w:r>
      <w:proofErr w:type="spellEnd"/>
      <w:r w:rsidRPr="00A50AD5">
        <w:rPr>
          <w:szCs w:val="28"/>
        </w:rPr>
        <w:t>. 1» – Д 300 мм от ул. </w:t>
      </w:r>
      <w:proofErr w:type="gramStart"/>
      <w:r w:rsidRPr="00A50AD5">
        <w:rPr>
          <w:szCs w:val="28"/>
        </w:rPr>
        <w:t>Северной</w:t>
      </w:r>
      <w:proofErr w:type="gramEnd"/>
      <w:r w:rsidRPr="00A50AD5">
        <w:rPr>
          <w:szCs w:val="28"/>
        </w:rPr>
        <w:t xml:space="preserve"> до Красного проспекта;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«</w:t>
      </w:r>
      <w:proofErr w:type="spellStart"/>
      <w:r w:rsidRPr="00A50AD5">
        <w:rPr>
          <w:szCs w:val="28"/>
        </w:rPr>
        <w:t>у.п</w:t>
      </w:r>
      <w:proofErr w:type="spellEnd"/>
      <w:r w:rsidRPr="00A50AD5">
        <w:rPr>
          <w:szCs w:val="28"/>
        </w:rPr>
        <w:t>. 3» – Д 300 мм;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Д 500 мм по ул. Д</w:t>
      </w:r>
      <w:r w:rsidR="009B4852">
        <w:rPr>
          <w:szCs w:val="28"/>
        </w:rPr>
        <w:t>уси</w:t>
      </w:r>
      <w:r w:rsidRPr="00A50AD5">
        <w:rPr>
          <w:szCs w:val="28"/>
        </w:rPr>
        <w:t xml:space="preserve"> Ковальчук;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 xml:space="preserve">Д 200 мм по ул. </w:t>
      </w:r>
      <w:proofErr w:type="spellStart"/>
      <w:r w:rsidRPr="00A50AD5">
        <w:rPr>
          <w:szCs w:val="28"/>
        </w:rPr>
        <w:t>Светлановск</w:t>
      </w:r>
      <w:r w:rsidR="009B4852">
        <w:rPr>
          <w:szCs w:val="28"/>
        </w:rPr>
        <w:t>ой</w:t>
      </w:r>
      <w:proofErr w:type="spellEnd"/>
      <w:r w:rsidRPr="00A50AD5">
        <w:rPr>
          <w:szCs w:val="28"/>
        </w:rPr>
        <w:t>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 xml:space="preserve">Д 200 мм по ул. </w:t>
      </w:r>
      <w:proofErr w:type="spellStart"/>
      <w:r w:rsidRPr="00A50AD5">
        <w:rPr>
          <w:szCs w:val="28"/>
        </w:rPr>
        <w:t>Падунск</w:t>
      </w:r>
      <w:r w:rsidR="009B4852">
        <w:rPr>
          <w:szCs w:val="28"/>
        </w:rPr>
        <w:t>ой</w:t>
      </w:r>
      <w:proofErr w:type="spellEnd"/>
      <w:r w:rsidRPr="00A50AD5">
        <w:rPr>
          <w:szCs w:val="28"/>
        </w:rPr>
        <w:t>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Д 500 мм по ул. Залесского.</w:t>
      </w:r>
    </w:p>
    <w:p w:rsidR="00840844" w:rsidRDefault="00840844" w:rsidP="00840844">
      <w:r>
        <w:t>Сети водопровода объединенные хозяйственно</w:t>
      </w:r>
      <w:r w:rsidR="009B4852">
        <w:t>-</w:t>
      </w:r>
      <w:r>
        <w:t>питьевые и противопожа</w:t>
      </w:r>
      <w:r>
        <w:t>р</w:t>
      </w:r>
      <w:r>
        <w:t>ные. Дл</w:t>
      </w:r>
      <w:r w:rsidRPr="00BB169F">
        <w:t>я наружного пожаротушения на водопроводных сетях должны устанавл</w:t>
      </w:r>
      <w:r w:rsidRPr="00BB169F">
        <w:t>и</w:t>
      </w:r>
      <w:r w:rsidRPr="00BB169F">
        <w:t>ваться пожарные гидранты.</w:t>
      </w:r>
      <w:r>
        <w:t xml:space="preserve"> </w:t>
      </w:r>
    </w:p>
    <w:p w:rsidR="00840844" w:rsidRPr="00FA621D" w:rsidRDefault="00840844" w:rsidP="00FA621D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FA621D">
        <w:rPr>
          <w:b w:val="0"/>
          <w:szCs w:val="20"/>
        </w:rPr>
        <w:t>Расчет водопотреб</w:t>
      </w:r>
      <w:r w:rsidR="00FA621D">
        <w:rPr>
          <w:b w:val="0"/>
          <w:szCs w:val="20"/>
        </w:rPr>
        <w:t>ления выполнен в соответствии с</w:t>
      </w:r>
      <w:r w:rsidR="009B4852">
        <w:rPr>
          <w:b w:val="0"/>
          <w:szCs w:val="20"/>
        </w:rPr>
        <w:t>о</w:t>
      </w:r>
      <w:r w:rsidRPr="00FA621D">
        <w:rPr>
          <w:b w:val="0"/>
          <w:szCs w:val="20"/>
        </w:rPr>
        <w:t xml:space="preserve"> </w:t>
      </w:r>
      <w:r w:rsidR="00A04870">
        <w:rPr>
          <w:b w:val="0"/>
          <w:szCs w:val="20"/>
        </w:rPr>
        <w:t>«</w:t>
      </w:r>
      <w:r w:rsidR="006452A0">
        <w:rPr>
          <w:rStyle w:val="docaccesstitle1"/>
          <w:b w:val="0"/>
          <w:bCs/>
        </w:rPr>
        <w:t xml:space="preserve">СП 31.13330.2012. Свод правил. Водоснабжение. Наружные сети и сооружения. Актуализированная </w:t>
      </w:r>
      <w:r w:rsidR="006452A0">
        <w:rPr>
          <w:rStyle w:val="docaccesstitle1"/>
          <w:b w:val="0"/>
          <w:bCs/>
        </w:rPr>
        <w:lastRenderedPageBreak/>
        <w:t xml:space="preserve">редакция </w:t>
      </w:r>
      <w:proofErr w:type="spellStart"/>
      <w:r w:rsidR="006452A0">
        <w:rPr>
          <w:rStyle w:val="docaccesstitle1"/>
          <w:b w:val="0"/>
          <w:bCs/>
        </w:rPr>
        <w:t>СНиП</w:t>
      </w:r>
      <w:proofErr w:type="spellEnd"/>
      <w:r w:rsidR="006452A0">
        <w:rPr>
          <w:rStyle w:val="docaccesstitle1"/>
          <w:b w:val="0"/>
          <w:bCs/>
        </w:rPr>
        <w:t xml:space="preserve"> 2.04.02-84*»</w:t>
      </w:r>
      <w:r w:rsidR="00FA621D" w:rsidRPr="00FA621D">
        <w:rPr>
          <w:b w:val="0"/>
          <w:szCs w:val="20"/>
        </w:rPr>
        <w:t>,</w:t>
      </w:r>
      <w:r w:rsidR="00FA621D" w:rsidRPr="00FA621D">
        <w:rPr>
          <w:b w:val="0"/>
        </w:rPr>
        <w:t xml:space="preserve"> утвержденным </w:t>
      </w:r>
      <w:hyperlink r:id="rId18" w:history="1">
        <w:r w:rsidR="00FA621D" w:rsidRPr="00FA621D">
          <w:rPr>
            <w:b w:val="0"/>
            <w:szCs w:val="20"/>
          </w:rPr>
          <w:t>приказом Министерства регионал</w:t>
        </w:r>
        <w:r w:rsidR="00FA621D" w:rsidRPr="00FA621D">
          <w:rPr>
            <w:b w:val="0"/>
            <w:szCs w:val="20"/>
          </w:rPr>
          <w:t>ь</w:t>
        </w:r>
        <w:r w:rsidR="00FA621D" w:rsidRPr="00FA621D">
          <w:rPr>
            <w:b w:val="0"/>
            <w:szCs w:val="20"/>
          </w:rPr>
          <w:t>ного развития Российской Федерации от 29</w:t>
        </w:r>
        <w:r w:rsidR="008F4941">
          <w:rPr>
            <w:b w:val="0"/>
            <w:szCs w:val="20"/>
          </w:rPr>
          <w:t>.12.</w:t>
        </w:r>
        <w:r w:rsidR="00FA621D" w:rsidRPr="00FA621D">
          <w:rPr>
            <w:b w:val="0"/>
            <w:szCs w:val="20"/>
          </w:rPr>
          <w:t xml:space="preserve">2011 </w:t>
        </w:r>
        <w:r w:rsidR="008F4941">
          <w:rPr>
            <w:b w:val="0"/>
            <w:szCs w:val="20"/>
          </w:rPr>
          <w:t>№</w:t>
        </w:r>
        <w:r w:rsidR="00FA621D" w:rsidRPr="00FA621D">
          <w:rPr>
            <w:b w:val="0"/>
            <w:szCs w:val="20"/>
          </w:rPr>
          <w:t xml:space="preserve"> 635/14</w:t>
        </w:r>
      </w:hyperlink>
      <w:r w:rsidR="00615D71">
        <w:rPr>
          <w:b w:val="0"/>
          <w:szCs w:val="20"/>
        </w:rPr>
        <w:t>.</w:t>
      </w:r>
    </w:p>
    <w:p w:rsidR="00840844" w:rsidRPr="003C3688" w:rsidRDefault="00840844" w:rsidP="00840844">
      <w:pPr>
        <w:jc w:val="left"/>
        <w:rPr>
          <w:szCs w:val="28"/>
        </w:rPr>
      </w:pPr>
      <w:r w:rsidRPr="003C3688">
        <w:rPr>
          <w:szCs w:val="28"/>
        </w:rPr>
        <w:t xml:space="preserve">Потребление на первую очередь составит </w:t>
      </w:r>
      <w:r>
        <w:rPr>
          <w:szCs w:val="28"/>
        </w:rPr>
        <w:t>17811</w:t>
      </w:r>
      <w:r w:rsidRPr="003C3688">
        <w:rPr>
          <w:szCs w:val="28"/>
        </w:rPr>
        <w:t xml:space="preserve"> куб. </w:t>
      </w:r>
      <w:proofErr w:type="gramStart"/>
      <w:r w:rsidRPr="003C3688">
        <w:rPr>
          <w:szCs w:val="28"/>
        </w:rPr>
        <w:t>м</w:t>
      </w:r>
      <w:proofErr w:type="gramEnd"/>
      <w:r w:rsidRPr="003C3688">
        <w:rPr>
          <w:szCs w:val="28"/>
        </w:rPr>
        <w:t>/сут</w:t>
      </w:r>
      <w:r w:rsidR="0087604F">
        <w:rPr>
          <w:szCs w:val="28"/>
        </w:rPr>
        <w:t>ки</w:t>
      </w:r>
      <w:r w:rsidR="00A04870">
        <w:rPr>
          <w:szCs w:val="28"/>
        </w:rPr>
        <w:t>.</w:t>
      </w:r>
    </w:p>
    <w:p w:rsidR="00840844" w:rsidRDefault="009B4852" w:rsidP="00840844">
      <w:pPr>
        <w:jc w:val="left"/>
      </w:pPr>
      <w:r>
        <w:rPr>
          <w:szCs w:val="28"/>
        </w:rPr>
        <w:t xml:space="preserve">Потребление </w:t>
      </w:r>
      <w:r w:rsidR="00840844" w:rsidRPr="003C3688">
        <w:rPr>
          <w:szCs w:val="28"/>
        </w:rPr>
        <w:t xml:space="preserve">на </w:t>
      </w:r>
      <w:r w:rsidR="00840844">
        <w:rPr>
          <w:szCs w:val="28"/>
        </w:rPr>
        <w:t>расчетный срок</w:t>
      </w:r>
      <w:r w:rsidR="00840844" w:rsidRPr="003C3688">
        <w:rPr>
          <w:szCs w:val="28"/>
        </w:rPr>
        <w:t xml:space="preserve"> составит </w:t>
      </w:r>
      <w:r w:rsidR="00840844">
        <w:rPr>
          <w:szCs w:val="28"/>
        </w:rPr>
        <w:t xml:space="preserve">21500 </w:t>
      </w:r>
      <w:r w:rsidR="0087604F">
        <w:rPr>
          <w:szCs w:val="28"/>
        </w:rPr>
        <w:t>куб. </w:t>
      </w:r>
      <w:proofErr w:type="gramStart"/>
      <w:r w:rsidR="0087604F">
        <w:rPr>
          <w:szCs w:val="28"/>
        </w:rPr>
        <w:t>м</w:t>
      </w:r>
      <w:proofErr w:type="gramEnd"/>
      <w:r w:rsidR="008F4941">
        <w:rPr>
          <w:szCs w:val="28"/>
        </w:rPr>
        <w:t>/</w:t>
      </w:r>
      <w:r w:rsidR="0087604F">
        <w:rPr>
          <w:szCs w:val="28"/>
        </w:rPr>
        <w:t>сутки.</w:t>
      </w:r>
    </w:p>
    <w:p w:rsidR="00840844" w:rsidRPr="00BB169F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2.5.2. Водоотведение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42D30" w:rsidRDefault="00840844" w:rsidP="00840844">
      <w:pPr>
        <w:rPr>
          <w:szCs w:val="28"/>
        </w:rPr>
      </w:pPr>
      <w:r w:rsidRPr="00742D30">
        <w:rPr>
          <w:szCs w:val="28"/>
        </w:rPr>
        <w:t xml:space="preserve">Для обеспечения развития территории согласно данным </w:t>
      </w:r>
      <w:r w:rsidR="009C36BC">
        <w:rPr>
          <w:szCs w:val="28"/>
        </w:rPr>
        <w:t>муниципального унитарного предприятия</w:t>
      </w:r>
      <w:r w:rsidRPr="00742D30">
        <w:rPr>
          <w:szCs w:val="28"/>
        </w:rPr>
        <w:t xml:space="preserve"> </w:t>
      </w:r>
      <w:r w:rsidR="009C36BC">
        <w:rPr>
          <w:szCs w:val="28"/>
        </w:rPr>
        <w:t>(далее</w:t>
      </w:r>
      <w:r w:rsidR="006452A0">
        <w:rPr>
          <w:szCs w:val="28"/>
        </w:rPr>
        <w:t xml:space="preserve"> – </w:t>
      </w:r>
      <w:r w:rsidR="009C36BC">
        <w:rPr>
          <w:szCs w:val="28"/>
        </w:rPr>
        <w:t xml:space="preserve">МУП) </w:t>
      </w:r>
      <w:r w:rsidR="0087604F">
        <w:rPr>
          <w:szCs w:val="28"/>
        </w:rPr>
        <w:t xml:space="preserve">г. Новосибирска </w:t>
      </w:r>
      <w:r w:rsidRPr="00742D30">
        <w:rPr>
          <w:szCs w:val="28"/>
        </w:rPr>
        <w:t>«</w:t>
      </w:r>
      <w:r w:rsidR="0087604F" w:rsidRPr="00742D30">
        <w:rPr>
          <w:szCs w:val="28"/>
        </w:rPr>
        <w:t>ГОРВОДО</w:t>
      </w:r>
      <w:r w:rsidR="0087604F">
        <w:rPr>
          <w:szCs w:val="28"/>
        </w:rPr>
        <w:t>КАНАЛ</w:t>
      </w:r>
      <w:r>
        <w:rPr>
          <w:szCs w:val="28"/>
        </w:rPr>
        <w:t xml:space="preserve">» </w:t>
      </w:r>
      <w:r w:rsidRPr="00742D30">
        <w:rPr>
          <w:szCs w:val="28"/>
        </w:rPr>
        <w:t xml:space="preserve">предусматривается новый коллектор «Северный» </w:t>
      </w:r>
      <w:r>
        <w:rPr>
          <w:szCs w:val="28"/>
        </w:rPr>
        <w:t>Д </w:t>
      </w:r>
      <w:r w:rsidRPr="00742D30">
        <w:rPr>
          <w:szCs w:val="28"/>
        </w:rPr>
        <w:t>1500</w:t>
      </w:r>
      <w:r w:rsidR="009B4852">
        <w:rPr>
          <w:szCs w:val="28"/>
        </w:rPr>
        <w:t xml:space="preserve"> </w:t>
      </w:r>
      <w:r w:rsidRPr="00742D30">
        <w:rPr>
          <w:szCs w:val="28"/>
        </w:rPr>
        <w:t>-</w:t>
      </w:r>
      <w:r w:rsidR="009B4852">
        <w:rPr>
          <w:szCs w:val="28"/>
        </w:rPr>
        <w:t xml:space="preserve"> </w:t>
      </w:r>
      <w:r w:rsidRPr="00742D30">
        <w:rPr>
          <w:szCs w:val="28"/>
        </w:rPr>
        <w:t>1000</w:t>
      </w:r>
      <w:r>
        <w:rPr>
          <w:szCs w:val="28"/>
        </w:rPr>
        <w:t> </w:t>
      </w:r>
      <w:r w:rsidRPr="00742D30">
        <w:rPr>
          <w:szCs w:val="28"/>
        </w:rPr>
        <w:t>мм от коллектора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800</w:t>
      </w:r>
      <w:r>
        <w:rPr>
          <w:szCs w:val="28"/>
        </w:rPr>
        <w:t> </w:t>
      </w:r>
      <w:r w:rsidR="00615D71">
        <w:rPr>
          <w:szCs w:val="28"/>
        </w:rPr>
        <w:t xml:space="preserve">мм </w:t>
      </w:r>
      <w:r w:rsidRPr="00742D30">
        <w:rPr>
          <w:szCs w:val="28"/>
        </w:rPr>
        <w:t>на ул.</w:t>
      </w:r>
      <w:r>
        <w:rPr>
          <w:szCs w:val="28"/>
        </w:rPr>
        <w:t> </w:t>
      </w:r>
      <w:r w:rsidRPr="00742D30">
        <w:rPr>
          <w:szCs w:val="28"/>
        </w:rPr>
        <w:t xml:space="preserve">Тюленина до коллектора </w:t>
      </w:r>
      <w:r>
        <w:rPr>
          <w:szCs w:val="28"/>
        </w:rPr>
        <w:t>Д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 w:rsidR="009B4852">
        <w:rPr>
          <w:szCs w:val="28"/>
        </w:rPr>
        <w:t>ой</w:t>
      </w:r>
      <w:r w:rsidRPr="00742D30">
        <w:rPr>
          <w:szCs w:val="28"/>
        </w:rPr>
        <w:t>. Размещение коллектора предусмотрено вдоль перспективной скоростной магистрали в долине р</w:t>
      </w:r>
      <w:r w:rsidR="003C6166">
        <w:rPr>
          <w:szCs w:val="28"/>
        </w:rPr>
        <w:t>еки</w:t>
      </w:r>
      <w:r>
        <w:rPr>
          <w:szCs w:val="28"/>
        </w:rPr>
        <w:t> </w:t>
      </w:r>
      <w:r w:rsidRPr="00742D30">
        <w:rPr>
          <w:szCs w:val="28"/>
        </w:rPr>
        <w:t xml:space="preserve">2-я Ельцовка со стороны смежного планировочного района. На планируемой территории размещается участок присоединения нового коллектора в районе </w:t>
      </w:r>
      <w:r w:rsidR="009B4852">
        <w:rPr>
          <w:szCs w:val="28"/>
        </w:rPr>
        <w:t xml:space="preserve">             </w:t>
      </w:r>
      <w:r w:rsidRPr="00742D30">
        <w:rPr>
          <w:szCs w:val="28"/>
        </w:rPr>
        <w:t>пересечения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>
        <w:rPr>
          <w:szCs w:val="28"/>
        </w:rPr>
        <w:t>ой</w:t>
      </w:r>
      <w:r w:rsidRPr="00742D30">
        <w:rPr>
          <w:szCs w:val="28"/>
        </w:rPr>
        <w:t xml:space="preserve"> и Красн</w:t>
      </w:r>
      <w:r>
        <w:rPr>
          <w:szCs w:val="28"/>
        </w:rPr>
        <w:t>ого</w:t>
      </w:r>
      <w:r w:rsidRPr="00742D30">
        <w:rPr>
          <w:szCs w:val="28"/>
        </w:rPr>
        <w:t xml:space="preserve"> проспект</w:t>
      </w:r>
      <w:r>
        <w:rPr>
          <w:szCs w:val="28"/>
        </w:rPr>
        <w:t>а</w:t>
      </w:r>
      <w:r w:rsidRPr="00742D30">
        <w:rPr>
          <w:szCs w:val="28"/>
        </w:rPr>
        <w:t xml:space="preserve"> к коллектору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</w:t>
      </w:r>
      <w:r w:rsidR="007530BB">
        <w:rPr>
          <w:szCs w:val="28"/>
        </w:rPr>
        <w:t>.</w:t>
      </w:r>
      <w:r w:rsidRPr="00742D30">
        <w:rPr>
          <w:szCs w:val="28"/>
        </w:rPr>
        <w:t xml:space="preserve"> Допо</w:t>
      </w:r>
      <w:r w:rsidRPr="00742D30">
        <w:rPr>
          <w:szCs w:val="28"/>
        </w:rPr>
        <w:t>л</w:t>
      </w:r>
      <w:r w:rsidRPr="00742D30">
        <w:rPr>
          <w:szCs w:val="28"/>
        </w:rPr>
        <w:t>нительно предусмотрен коллек</w:t>
      </w:r>
      <w:r>
        <w:rPr>
          <w:szCs w:val="28"/>
        </w:rPr>
        <w:t>тор Д </w:t>
      </w:r>
      <w:r w:rsidRPr="00742D30">
        <w:rPr>
          <w:szCs w:val="28"/>
        </w:rPr>
        <w:t>800</w:t>
      </w:r>
      <w:r>
        <w:rPr>
          <w:szCs w:val="28"/>
        </w:rPr>
        <w:t> </w:t>
      </w:r>
      <w:r w:rsidRPr="00742D30">
        <w:rPr>
          <w:szCs w:val="28"/>
        </w:rPr>
        <w:t>мм по ул. Серебряные Ключи (</w:t>
      </w:r>
      <w:r>
        <w:rPr>
          <w:szCs w:val="28"/>
        </w:rPr>
        <w:t>1-я Кл</w:t>
      </w:r>
      <w:r>
        <w:rPr>
          <w:szCs w:val="28"/>
        </w:rPr>
        <w:t>и</w:t>
      </w:r>
      <w:r>
        <w:rPr>
          <w:szCs w:val="28"/>
        </w:rPr>
        <w:t>ническая) от коллектора Д 600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 xml:space="preserve">Кузьмы Минина до шахтного коллектора </w:t>
      </w:r>
      <w:r>
        <w:rPr>
          <w:szCs w:val="28"/>
        </w:rPr>
        <w:t>Д</w:t>
      </w:r>
      <w:r w:rsidRPr="00742D30">
        <w:rPr>
          <w:szCs w:val="28"/>
        </w:rPr>
        <w:t> 1500</w:t>
      </w:r>
      <w:r>
        <w:rPr>
          <w:szCs w:val="28"/>
        </w:rPr>
        <w:t> </w:t>
      </w:r>
      <w:r w:rsidRPr="00742D30">
        <w:rPr>
          <w:szCs w:val="28"/>
        </w:rPr>
        <w:t xml:space="preserve">мм по ул. Залесского. </w:t>
      </w:r>
      <w:proofErr w:type="spellStart"/>
      <w:r w:rsidRPr="00742D30">
        <w:rPr>
          <w:szCs w:val="28"/>
        </w:rPr>
        <w:t>Канализование</w:t>
      </w:r>
      <w:proofErr w:type="spellEnd"/>
      <w:r w:rsidRPr="00742D30">
        <w:rPr>
          <w:szCs w:val="28"/>
        </w:rPr>
        <w:t xml:space="preserve"> территории выполняется в сущес</w:t>
      </w:r>
      <w:r w:rsidRPr="00742D30">
        <w:rPr>
          <w:szCs w:val="28"/>
        </w:rPr>
        <w:t>т</w:t>
      </w:r>
      <w:r w:rsidRPr="00742D30">
        <w:rPr>
          <w:szCs w:val="28"/>
        </w:rPr>
        <w:t>вующие и проектируемые кол</w:t>
      </w:r>
      <w:r>
        <w:rPr>
          <w:szCs w:val="28"/>
        </w:rPr>
        <w:t>лекторы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500</w:t>
      </w:r>
      <w:r w:rsidR="009B4852">
        <w:rPr>
          <w:szCs w:val="28"/>
        </w:rPr>
        <w:t xml:space="preserve"> </w:t>
      </w:r>
      <w:r w:rsidRPr="00742D30">
        <w:rPr>
          <w:szCs w:val="28"/>
        </w:rPr>
        <w:t>-</w:t>
      </w:r>
      <w:r w:rsidR="009B4852">
        <w:rPr>
          <w:szCs w:val="28"/>
        </w:rPr>
        <w:t xml:space="preserve"> </w:t>
      </w:r>
      <w:r w:rsidRPr="00742D30">
        <w:rPr>
          <w:szCs w:val="28"/>
        </w:rPr>
        <w:t xml:space="preserve">1500 мм. 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 xml:space="preserve">Расчетное количество сточных вод проектируемой территории принимается </w:t>
      </w:r>
      <w:proofErr w:type="gramStart"/>
      <w:r w:rsidRPr="003C3688">
        <w:rPr>
          <w:szCs w:val="28"/>
        </w:rPr>
        <w:t>равным</w:t>
      </w:r>
      <w:proofErr w:type="gramEnd"/>
      <w:r w:rsidRPr="003C3688">
        <w:rPr>
          <w:szCs w:val="28"/>
        </w:rPr>
        <w:t xml:space="preserve"> расчетному количеству водопотребления, без учета объемов воды, расх</w:t>
      </w:r>
      <w:r w:rsidRPr="003C3688">
        <w:rPr>
          <w:szCs w:val="28"/>
        </w:rPr>
        <w:t>о</w:t>
      </w:r>
      <w:r w:rsidRPr="003C3688">
        <w:rPr>
          <w:szCs w:val="28"/>
        </w:rPr>
        <w:t>дуемых на пожар и полив территории.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 xml:space="preserve">При этом расход хозяйственно-бытовых стоков составит: </w:t>
      </w:r>
    </w:p>
    <w:p w:rsidR="00840844" w:rsidRPr="003C3688" w:rsidRDefault="00840844" w:rsidP="00840844">
      <w:pPr>
        <w:jc w:val="left"/>
        <w:rPr>
          <w:szCs w:val="28"/>
        </w:rPr>
      </w:pPr>
      <w:r w:rsidRPr="003C3688">
        <w:rPr>
          <w:szCs w:val="28"/>
        </w:rPr>
        <w:t xml:space="preserve">на первую очередь </w:t>
      </w:r>
      <w:r w:rsidR="009B4852">
        <w:rPr>
          <w:szCs w:val="28"/>
        </w:rPr>
        <w:t xml:space="preserve">- </w:t>
      </w:r>
      <w:r w:rsidRPr="003C3688">
        <w:rPr>
          <w:szCs w:val="28"/>
        </w:rPr>
        <w:t>16163 куб. </w:t>
      </w:r>
      <w:proofErr w:type="gramStart"/>
      <w:r w:rsidRPr="003C3688">
        <w:rPr>
          <w:szCs w:val="28"/>
        </w:rPr>
        <w:t>м</w:t>
      </w:r>
      <w:proofErr w:type="gramEnd"/>
      <w:r w:rsidRPr="003C3688">
        <w:rPr>
          <w:szCs w:val="28"/>
        </w:rPr>
        <w:t> / сут</w:t>
      </w:r>
      <w:r w:rsidR="003C6166">
        <w:rPr>
          <w:szCs w:val="28"/>
        </w:rPr>
        <w:t>ки</w:t>
      </w:r>
      <w:r w:rsidRPr="003C3688">
        <w:rPr>
          <w:szCs w:val="28"/>
        </w:rPr>
        <w:t>;</w:t>
      </w:r>
    </w:p>
    <w:p w:rsidR="00840844" w:rsidRPr="003C3688" w:rsidRDefault="00840844" w:rsidP="00840844">
      <w:pPr>
        <w:jc w:val="left"/>
        <w:rPr>
          <w:szCs w:val="28"/>
        </w:rPr>
      </w:pPr>
      <w:r w:rsidRPr="003C3688">
        <w:rPr>
          <w:szCs w:val="28"/>
        </w:rPr>
        <w:t xml:space="preserve">на расчетный срок </w:t>
      </w:r>
      <w:r w:rsidR="009B4852">
        <w:rPr>
          <w:szCs w:val="28"/>
        </w:rPr>
        <w:t xml:space="preserve">- </w:t>
      </w:r>
      <w:r w:rsidRPr="003C3688">
        <w:rPr>
          <w:szCs w:val="28"/>
        </w:rPr>
        <w:t>19302 куб. </w:t>
      </w:r>
      <w:proofErr w:type="gramStart"/>
      <w:r w:rsidRPr="003C3688">
        <w:rPr>
          <w:szCs w:val="28"/>
        </w:rPr>
        <w:t>м</w:t>
      </w:r>
      <w:proofErr w:type="gramEnd"/>
      <w:r w:rsidRPr="003C3688">
        <w:rPr>
          <w:szCs w:val="28"/>
        </w:rPr>
        <w:t> / сут</w:t>
      </w:r>
      <w:r w:rsidR="003C6166">
        <w:rPr>
          <w:szCs w:val="28"/>
        </w:rPr>
        <w:t>ки</w:t>
      </w:r>
      <w:r w:rsidRPr="003C3688">
        <w:rPr>
          <w:szCs w:val="28"/>
        </w:rPr>
        <w:t>.</w:t>
      </w:r>
    </w:p>
    <w:p w:rsidR="00840844" w:rsidRPr="000E00CB" w:rsidRDefault="00840844" w:rsidP="00840844">
      <w:pPr>
        <w:jc w:val="left"/>
        <w:rPr>
          <w:b/>
          <w:i/>
          <w:szCs w:val="28"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2.5.3. Теплоснабжение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3196A" w:rsidRDefault="00840844" w:rsidP="00840844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Cs w:val="28"/>
        </w:rPr>
      </w:pPr>
      <w:r w:rsidRPr="0073196A">
        <w:rPr>
          <w:szCs w:val="28"/>
        </w:rPr>
        <w:t>Предусмотрена централизованная система теплоснабжения сохраняемых и проектируемых зданий планировочно</w:t>
      </w:r>
      <w:r w:rsidR="006452A0">
        <w:rPr>
          <w:szCs w:val="28"/>
        </w:rPr>
        <w:t>й</w:t>
      </w:r>
      <w:r w:rsidRPr="0073196A">
        <w:rPr>
          <w:szCs w:val="28"/>
        </w:rPr>
        <w:t xml:space="preserve"> </w:t>
      </w:r>
      <w:r w:rsidR="006452A0">
        <w:rPr>
          <w:szCs w:val="28"/>
        </w:rPr>
        <w:t>территории</w:t>
      </w:r>
      <w:r w:rsidRPr="0073196A">
        <w:rPr>
          <w:szCs w:val="28"/>
        </w:rPr>
        <w:t xml:space="preserve"> от существующих источников тепла ТЭЦ-4, сохраняемой котельной </w:t>
      </w:r>
      <w:r w:rsidR="009C36BC">
        <w:rPr>
          <w:szCs w:val="28"/>
        </w:rPr>
        <w:t>закрытого акционерного общества</w:t>
      </w:r>
      <w:r w:rsidRPr="00E23A3E">
        <w:rPr>
          <w:szCs w:val="28"/>
        </w:rPr>
        <w:t xml:space="preserve"> </w:t>
      </w:r>
      <w:r w:rsidR="009C36BC">
        <w:rPr>
          <w:szCs w:val="28"/>
        </w:rPr>
        <w:t>(далее</w:t>
      </w:r>
      <w:r w:rsidR="006452A0">
        <w:rPr>
          <w:szCs w:val="28"/>
        </w:rPr>
        <w:t> – </w:t>
      </w:r>
      <w:r w:rsidR="009C36BC">
        <w:rPr>
          <w:szCs w:val="28"/>
        </w:rPr>
        <w:t xml:space="preserve">ЗАО) </w:t>
      </w:r>
      <w:r w:rsidRPr="00E23A3E">
        <w:rPr>
          <w:szCs w:val="28"/>
        </w:rPr>
        <w:t>«Экран-Энергия»</w:t>
      </w:r>
      <w:r w:rsidRPr="0073196A">
        <w:rPr>
          <w:szCs w:val="28"/>
        </w:rPr>
        <w:t>.</w:t>
      </w:r>
      <w:r w:rsidRPr="0073196A">
        <w:rPr>
          <w:szCs w:val="28"/>
          <w:highlight w:val="green"/>
        </w:rPr>
        <w:t xml:space="preserve"> </w:t>
      </w:r>
    </w:p>
    <w:p w:rsidR="00840844" w:rsidRDefault="00840844" w:rsidP="00840844">
      <w:pPr>
        <w:shd w:val="clear" w:color="auto" w:fill="FFFFFF"/>
        <w:rPr>
          <w:szCs w:val="28"/>
        </w:rPr>
      </w:pPr>
      <w:r w:rsidRPr="0073196A">
        <w:rPr>
          <w:szCs w:val="28"/>
        </w:rPr>
        <w:t xml:space="preserve">Теплоснабжение кварталов с сохраняемой застройкой предусматривается </w:t>
      </w:r>
      <w:proofErr w:type="gramStart"/>
      <w:r w:rsidRPr="0073196A">
        <w:rPr>
          <w:szCs w:val="28"/>
        </w:rPr>
        <w:t>от</w:t>
      </w:r>
      <w:proofErr w:type="gramEnd"/>
      <w:r w:rsidRPr="0073196A">
        <w:rPr>
          <w:szCs w:val="28"/>
        </w:rPr>
        <w:t xml:space="preserve"> существующих ЦТП. В кварталах с застройкой, где дополнительно к существу</w:t>
      </w:r>
      <w:r w:rsidRPr="0073196A">
        <w:rPr>
          <w:szCs w:val="28"/>
        </w:rPr>
        <w:t>ю</w:t>
      </w:r>
      <w:r w:rsidRPr="0073196A">
        <w:rPr>
          <w:szCs w:val="28"/>
        </w:rPr>
        <w:t xml:space="preserve">щим объектам строится незначительное количество домов (уплотняющая </w:t>
      </w:r>
      <w:r w:rsidR="009B4852">
        <w:rPr>
          <w:szCs w:val="28"/>
        </w:rPr>
        <w:t xml:space="preserve">              </w:t>
      </w:r>
      <w:r w:rsidRPr="0073196A">
        <w:rPr>
          <w:szCs w:val="28"/>
        </w:rPr>
        <w:t>застройка), теплоснабжение будет осуществляться от существующих ЦТП, по</w:t>
      </w:r>
      <w:r w:rsidRPr="0073196A">
        <w:rPr>
          <w:szCs w:val="28"/>
        </w:rPr>
        <w:t>д</w:t>
      </w:r>
      <w:r w:rsidRPr="0073196A">
        <w:rPr>
          <w:szCs w:val="28"/>
        </w:rPr>
        <w:t>лежащих реконструкции с установкой дополнительного оборудования. В кварт</w:t>
      </w:r>
      <w:r w:rsidRPr="0073196A">
        <w:rPr>
          <w:szCs w:val="28"/>
        </w:rPr>
        <w:t>а</w:t>
      </w:r>
      <w:r w:rsidRPr="0073196A">
        <w:rPr>
          <w:szCs w:val="28"/>
        </w:rPr>
        <w:t>лах новой застройки предусматривается размещение новых ЦТП. Для этого от магистральных тепловых сетей выполняются ответвления с диаметром трубопр</w:t>
      </w:r>
      <w:r w:rsidRPr="0073196A">
        <w:rPr>
          <w:szCs w:val="28"/>
        </w:rPr>
        <w:t>о</w:t>
      </w:r>
      <w:r w:rsidRPr="0073196A">
        <w:rPr>
          <w:szCs w:val="28"/>
        </w:rPr>
        <w:t>водов 2</w:t>
      </w:r>
      <w:r>
        <w:rPr>
          <w:szCs w:val="28"/>
        </w:rPr>
        <w:t> </w:t>
      </w:r>
      <w:proofErr w:type="spellStart"/>
      <w:r w:rsidRPr="0073196A">
        <w:rPr>
          <w:szCs w:val="28"/>
        </w:rPr>
        <w:t>х</w:t>
      </w:r>
      <w:proofErr w:type="spellEnd"/>
      <w:proofErr w:type="gramStart"/>
      <w:r>
        <w:rPr>
          <w:szCs w:val="28"/>
        </w:rPr>
        <w:t> </w:t>
      </w:r>
      <w:r>
        <w:rPr>
          <w:szCs w:val="28"/>
          <w:lang w:eastAsia="en-US"/>
        </w:rPr>
        <w:t>Д</w:t>
      </w:r>
      <w:proofErr w:type="gramEnd"/>
      <w:r>
        <w:rPr>
          <w:szCs w:val="28"/>
          <w:lang w:eastAsia="en-US"/>
        </w:rPr>
        <w:t> </w:t>
      </w:r>
      <w:r w:rsidRPr="0073196A">
        <w:rPr>
          <w:szCs w:val="28"/>
          <w:lang w:eastAsia="en-US"/>
        </w:rPr>
        <w:t>150 (</w:t>
      </w:r>
      <w:r w:rsidRPr="0073196A">
        <w:rPr>
          <w:szCs w:val="28"/>
        </w:rPr>
        <w:t>2</w:t>
      </w:r>
      <w:r>
        <w:rPr>
          <w:szCs w:val="28"/>
        </w:rPr>
        <w:t> </w:t>
      </w:r>
      <w:proofErr w:type="spellStart"/>
      <w:r w:rsidRPr="0073196A">
        <w:rPr>
          <w:szCs w:val="28"/>
        </w:rPr>
        <w:t>х</w:t>
      </w:r>
      <w:proofErr w:type="spellEnd"/>
      <w:r>
        <w:rPr>
          <w:szCs w:val="28"/>
        </w:rPr>
        <w:t> </w:t>
      </w:r>
      <w:r>
        <w:rPr>
          <w:szCs w:val="28"/>
          <w:lang w:eastAsia="en-US"/>
        </w:rPr>
        <w:t>Д </w:t>
      </w:r>
      <w:r w:rsidRPr="0073196A">
        <w:rPr>
          <w:szCs w:val="28"/>
          <w:lang w:eastAsia="en-US"/>
        </w:rPr>
        <w:t xml:space="preserve">250) </w:t>
      </w:r>
      <w:r>
        <w:rPr>
          <w:szCs w:val="28"/>
        </w:rPr>
        <w:t>мм</w:t>
      </w:r>
      <w:r w:rsidRPr="0073196A">
        <w:rPr>
          <w:szCs w:val="28"/>
        </w:rPr>
        <w:t xml:space="preserve"> для подключения проектируемых ЦТП.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Предусматриваются следующие направления развития сетей теплоснабж</w:t>
      </w:r>
      <w:r w:rsidRPr="000A0B6F">
        <w:rPr>
          <w:szCs w:val="28"/>
        </w:rPr>
        <w:t>е</w:t>
      </w:r>
      <w:r w:rsidRPr="000A0B6F">
        <w:rPr>
          <w:szCs w:val="28"/>
        </w:rPr>
        <w:t>ния: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реконструкция участков теплотрасс с увеличением диаметра с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 xml:space="preserve"> 500 мм до 2 Д 700 мм по </w:t>
      </w:r>
      <w:r w:rsidR="009B4852">
        <w:rPr>
          <w:szCs w:val="28"/>
        </w:rPr>
        <w:t>ул. Залесского и ул. Каунасской,</w:t>
      </w:r>
      <w:r w:rsidRPr="000A0B6F">
        <w:rPr>
          <w:szCs w:val="28"/>
        </w:rPr>
        <w:t xml:space="preserve"> с 2 Д 300 – 400 мм до 2 Д 700 мм по ул. Шевцовой;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lastRenderedPageBreak/>
        <w:t>строительство участков теплотрасс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> 300 мм по ул. Богдана Хмельницк</w:t>
      </w:r>
      <w:r w:rsidRPr="000A0B6F">
        <w:rPr>
          <w:szCs w:val="28"/>
        </w:rPr>
        <w:t>о</w:t>
      </w:r>
      <w:r w:rsidRPr="000A0B6F">
        <w:rPr>
          <w:szCs w:val="28"/>
        </w:rPr>
        <w:t>го</w:t>
      </w:r>
      <w:r w:rsidR="00D71A6F">
        <w:rPr>
          <w:szCs w:val="28"/>
        </w:rPr>
        <w:t>,</w:t>
      </w:r>
      <w:r w:rsidRPr="000A0B6F">
        <w:rPr>
          <w:szCs w:val="28"/>
        </w:rPr>
        <w:t xml:space="preserve"> прямых и обратных трубопроводов Д 300 мм, а также 2 Д 1000 мм по ул. Бардина;</w:t>
      </w:r>
    </w:p>
    <w:p w:rsidR="00840844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перекладка участка теплотрассы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> 700 мм в общий проходной канал г</w:t>
      </w:r>
      <w:r w:rsidRPr="000A0B6F">
        <w:rPr>
          <w:szCs w:val="28"/>
        </w:rPr>
        <w:t>о</w:t>
      </w:r>
      <w:r w:rsidRPr="000A0B6F">
        <w:rPr>
          <w:szCs w:val="28"/>
        </w:rPr>
        <w:t>родских сетей по ул. Залесского;</w:t>
      </w:r>
    </w:p>
    <w:p w:rsidR="00840844" w:rsidRPr="0073196A" w:rsidRDefault="00840844" w:rsidP="00840844">
      <w:pPr>
        <w:shd w:val="clear" w:color="auto" w:fill="FFFFFF"/>
        <w:rPr>
          <w:szCs w:val="28"/>
        </w:rPr>
      </w:pPr>
      <w:r w:rsidRPr="00E23A3E">
        <w:rPr>
          <w:szCs w:val="28"/>
        </w:rPr>
        <w:t xml:space="preserve">предусмотреть модернизацию существующей </w:t>
      </w:r>
      <w:r>
        <w:rPr>
          <w:szCs w:val="28"/>
        </w:rPr>
        <w:t xml:space="preserve">газовой </w:t>
      </w:r>
      <w:r w:rsidRPr="00E23A3E">
        <w:rPr>
          <w:szCs w:val="28"/>
        </w:rPr>
        <w:t>котельной ЗАО «Э</w:t>
      </w:r>
      <w:r w:rsidRPr="00E23A3E">
        <w:rPr>
          <w:szCs w:val="28"/>
        </w:rPr>
        <w:t>к</w:t>
      </w:r>
      <w:r w:rsidRPr="00E23A3E">
        <w:rPr>
          <w:szCs w:val="28"/>
        </w:rPr>
        <w:t>ран-Энергия» до проектируемых мощностей.</w:t>
      </w:r>
      <w:r>
        <w:rPr>
          <w:szCs w:val="28"/>
        </w:rPr>
        <w:t xml:space="preserve"> </w:t>
      </w:r>
    </w:p>
    <w:p w:rsidR="00840844" w:rsidRPr="003C3688" w:rsidRDefault="00840844" w:rsidP="006452A0">
      <w:pPr>
        <w:rPr>
          <w:szCs w:val="28"/>
        </w:rPr>
      </w:pPr>
      <w:r w:rsidRPr="0073196A">
        <w:rPr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 по укрупненным показателям в зависимости от величины общей площади зданий и сооружений согласно </w:t>
      </w:r>
      <w:proofErr w:type="spellStart"/>
      <w:r w:rsidRPr="00DE0380">
        <w:rPr>
          <w:szCs w:val="28"/>
        </w:rPr>
        <w:t>СНиП</w:t>
      </w:r>
      <w:proofErr w:type="spellEnd"/>
      <w:r w:rsidRPr="00DE0380">
        <w:rPr>
          <w:szCs w:val="28"/>
        </w:rPr>
        <w:t xml:space="preserve"> 41-02-2003 «Тепловые с</w:t>
      </w:r>
      <w:r w:rsidRPr="00DE0380">
        <w:rPr>
          <w:szCs w:val="28"/>
        </w:rPr>
        <w:t>е</w:t>
      </w:r>
      <w:r w:rsidRPr="00DE0380">
        <w:rPr>
          <w:szCs w:val="28"/>
        </w:rPr>
        <w:t>ти».</w:t>
      </w:r>
    </w:p>
    <w:p w:rsidR="00840844" w:rsidRPr="003C3688" w:rsidRDefault="00840844" w:rsidP="006452A0">
      <w:pPr>
        <w:rPr>
          <w:szCs w:val="28"/>
        </w:rPr>
      </w:pPr>
      <w:r w:rsidRPr="003C3688">
        <w:rPr>
          <w:szCs w:val="28"/>
        </w:rPr>
        <w:t>Потребление тепла на первую о</w:t>
      </w:r>
      <w:r w:rsidR="006452A0">
        <w:rPr>
          <w:szCs w:val="28"/>
        </w:rPr>
        <w:t xml:space="preserve">чередь составит 152,48 Гкал/час </w:t>
      </w:r>
      <w:r w:rsidR="00AF4D47">
        <w:rPr>
          <w:szCs w:val="28"/>
        </w:rPr>
        <w:t>(131,12 МВт).</w:t>
      </w:r>
    </w:p>
    <w:p w:rsidR="00840844" w:rsidRPr="003C3688" w:rsidRDefault="00840844" w:rsidP="006452A0">
      <w:pPr>
        <w:rPr>
          <w:szCs w:val="28"/>
        </w:rPr>
      </w:pPr>
      <w:r w:rsidRPr="003C3688">
        <w:rPr>
          <w:szCs w:val="28"/>
        </w:rPr>
        <w:t>Потребление тепла на расчетный срок составит 219,69 Гкал/час (188,93 МВт).</w:t>
      </w:r>
    </w:p>
    <w:p w:rsidR="009B4852" w:rsidRDefault="009B4852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>
        <w:rPr>
          <w:b/>
        </w:rPr>
        <w:t>2</w:t>
      </w:r>
      <w:r w:rsidRPr="00BB169F">
        <w:rPr>
          <w:b/>
        </w:rPr>
        <w:t>.5.4. Газоснабжение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Природный газ планируется использовать на следующие нужды: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отопление и нужды коммунально-бытовых и промышленных потребителей;</w:t>
      </w:r>
    </w:p>
    <w:p w:rsidR="00840844" w:rsidRPr="00636B95" w:rsidRDefault="00840844" w:rsidP="00840844">
      <w:pPr>
        <w:pStyle w:val="S2"/>
        <w:spacing w:line="240" w:lineRule="auto"/>
        <w:ind w:left="709" w:firstLine="0"/>
        <w:rPr>
          <w:sz w:val="28"/>
          <w:szCs w:val="28"/>
        </w:rPr>
      </w:pPr>
      <w:r w:rsidRPr="00636B95">
        <w:rPr>
          <w:sz w:val="28"/>
          <w:szCs w:val="28"/>
        </w:rPr>
        <w:t>приготовление пищи (газовые плиты) в жилых домах не выше 10 эт</w:t>
      </w:r>
      <w:r>
        <w:rPr>
          <w:sz w:val="28"/>
          <w:szCs w:val="28"/>
        </w:rPr>
        <w:t>ажей.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Проектируемые газопроводы высокого давления подключаются к сущес</w:t>
      </w:r>
      <w:r w:rsidRPr="00636B95">
        <w:rPr>
          <w:sz w:val="28"/>
          <w:szCs w:val="28"/>
        </w:rPr>
        <w:t>т</w:t>
      </w:r>
      <w:r w:rsidRPr="00636B95">
        <w:rPr>
          <w:sz w:val="28"/>
          <w:szCs w:val="28"/>
        </w:rPr>
        <w:t>вующей газораспределительной сети города Новосибирска.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Система газоснабжения проектом принята смешанная, состоящая из кол</w:t>
      </w:r>
      <w:r w:rsidRPr="00636B95">
        <w:rPr>
          <w:sz w:val="28"/>
          <w:szCs w:val="28"/>
        </w:rPr>
        <w:t>ь</w:t>
      </w:r>
      <w:r w:rsidRPr="00636B95">
        <w:rPr>
          <w:sz w:val="28"/>
          <w:szCs w:val="28"/>
        </w:rPr>
        <w:t>цевых и тупиковых газопроводов.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По числу ступеней давления система газоснабжения – двухступенчатая.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Характеристика проектируемых газопроводов: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вид транспортируемого газа – природный;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давление газа – низкое 0,003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МПа и высокое (II-категории) 0,6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МПа;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размещение относительно земли – подземное, надземное;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назначение в системе газораспределения – распределительные;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принцип построения (распределительные газопроводы) – кольцевые, туп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ковые;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840844" w:rsidRPr="000226D1" w:rsidRDefault="00840844" w:rsidP="00840844">
      <w:pPr>
        <w:ind w:firstLine="708"/>
        <w:rPr>
          <w:szCs w:val="28"/>
        </w:rPr>
      </w:pPr>
      <w:r w:rsidRPr="00636B95">
        <w:rPr>
          <w:szCs w:val="28"/>
        </w:rPr>
        <w:t>Расходы природного газа для снабжения коммунальных и промышленных потреби</w:t>
      </w:r>
      <w:r>
        <w:rPr>
          <w:szCs w:val="28"/>
        </w:rPr>
        <w:t>телей</w:t>
      </w:r>
      <w:r w:rsidRPr="000226D1">
        <w:rPr>
          <w:szCs w:val="28"/>
        </w:rPr>
        <w:t>:</w:t>
      </w:r>
    </w:p>
    <w:p w:rsidR="00840844" w:rsidRPr="003C3688" w:rsidRDefault="009B4852" w:rsidP="00840844">
      <w:pPr>
        <w:rPr>
          <w:szCs w:val="28"/>
        </w:rPr>
      </w:pPr>
      <w:r>
        <w:rPr>
          <w:szCs w:val="28"/>
        </w:rPr>
        <w:t>р</w:t>
      </w:r>
      <w:r w:rsidR="00840844" w:rsidRPr="003C3688">
        <w:rPr>
          <w:szCs w:val="28"/>
        </w:rPr>
        <w:t>асход на первую очередь составит 14538 куб. </w:t>
      </w:r>
      <w:proofErr w:type="gramStart"/>
      <w:r w:rsidR="00840844" w:rsidRPr="003C3688">
        <w:rPr>
          <w:szCs w:val="28"/>
        </w:rPr>
        <w:t>м</w:t>
      </w:r>
      <w:proofErr w:type="gramEnd"/>
      <w:r w:rsidR="003C6166">
        <w:rPr>
          <w:szCs w:val="28"/>
        </w:rPr>
        <w:t>/</w:t>
      </w:r>
      <w:r w:rsidR="00840844" w:rsidRPr="003C3688">
        <w:rPr>
          <w:szCs w:val="28"/>
        </w:rPr>
        <w:t>час  (57968 тыс. куб. м</w:t>
      </w:r>
      <w:r w:rsidR="003C6166">
        <w:rPr>
          <w:szCs w:val="28"/>
        </w:rPr>
        <w:t>/</w:t>
      </w:r>
      <w:r w:rsidR="00840844" w:rsidRPr="003C3688">
        <w:rPr>
          <w:szCs w:val="28"/>
        </w:rPr>
        <w:t>год);</w:t>
      </w:r>
    </w:p>
    <w:p w:rsidR="00840844" w:rsidRPr="003C3688" w:rsidRDefault="009B4852" w:rsidP="00840844">
      <w:pPr>
        <w:rPr>
          <w:szCs w:val="28"/>
        </w:rPr>
      </w:pPr>
      <w:r>
        <w:rPr>
          <w:szCs w:val="28"/>
        </w:rPr>
        <w:t>р</w:t>
      </w:r>
      <w:r w:rsidR="00840844" w:rsidRPr="003C3688">
        <w:rPr>
          <w:szCs w:val="28"/>
        </w:rPr>
        <w:t xml:space="preserve">асход на расчетный срок составит </w:t>
      </w:r>
      <w:r w:rsidR="00840844">
        <w:rPr>
          <w:szCs w:val="28"/>
        </w:rPr>
        <w:t>16</w:t>
      </w:r>
      <w:r w:rsidR="00840844" w:rsidRPr="003C3688">
        <w:rPr>
          <w:szCs w:val="28"/>
        </w:rPr>
        <w:t>830 куб. </w:t>
      </w:r>
      <w:proofErr w:type="gramStart"/>
      <w:r w:rsidR="00840844" w:rsidRPr="003C3688">
        <w:rPr>
          <w:szCs w:val="28"/>
        </w:rPr>
        <w:t>м</w:t>
      </w:r>
      <w:proofErr w:type="gramEnd"/>
      <w:r w:rsidR="00840844" w:rsidRPr="003C3688">
        <w:rPr>
          <w:szCs w:val="28"/>
        </w:rPr>
        <w:t>/</w:t>
      </w:r>
      <w:r w:rsidR="003C6166">
        <w:rPr>
          <w:szCs w:val="28"/>
        </w:rPr>
        <w:t>час (65148 тыс. куб. м/</w:t>
      </w:r>
      <w:r w:rsidR="00840844" w:rsidRPr="003C3688">
        <w:rPr>
          <w:szCs w:val="28"/>
        </w:rPr>
        <w:t>год).</w:t>
      </w:r>
    </w:p>
    <w:p w:rsidR="00840844" w:rsidRDefault="00840844" w:rsidP="00840844">
      <w:pPr>
        <w:ind w:firstLine="0"/>
        <w:jc w:val="center"/>
        <w:rPr>
          <w:b/>
        </w:rPr>
      </w:pPr>
    </w:p>
    <w:p w:rsidR="009B4852" w:rsidRDefault="009B4852" w:rsidP="00840844">
      <w:pPr>
        <w:ind w:firstLine="0"/>
        <w:jc w:val="center"/>
        <w:rPr>
          <w:b/>
        </w:rPr>
      </w:pPr>
    </w:p>
    <w:p w:rsidR="009B4852" w:rsidRDefault="009B4852" w:rsidP="00840844">
      <w:pPr>
        <w:ind w:firstLine="0"/>
        <w:jc w:val="center"/>
        <w:rPr>
          <w:b/>
        </w:rPr>
      </w:pPr>
    </w:p>
    <w:p w:rsidR="009B4852" w:rsidRDefault="009B4852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lastRenderedPageBreak/>
        <w:t>2.5.5. Электроснабжение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2F79C4" w:rsidRDefault="00840844" w:rsidP="009B4852">
      <w:pPr>
        <w:rPr>
          <w:szCs w:val="28"/>
        </w:rPr>
      </w:pPr>
      <w:r>
        <w:rPr>
          <w:szCs w:val="28"/>
        </w:rPr>
        <w:t>Э</w:t>
      </w:r>
      <w:r w:rsidRPr="00636B95">
        <w:rPr>
          <w:szCs w:val="28"/>
        </w:rPr>
        <w:t>лектроснабжени</w:t>
      </w:r>
      <w:r w:rsidR="006452A0">
        <w:rPr>
          <w:szCs w:val="28"/>
        </w:rPr>
        <w:t>е</w:t>
      </w:r>
      <w:r w:rsidRPr="00636B95">
        <w:rPr>
          <w:szCs w:val="28"/>
        </w:rPr>
        <w:t xml:space="preserve"> территории в границах проектирования представляет с</w:t>
      </w:r>
      <w:r w:rsidRPr="00636B95">
        <w:rPr>
          <w:szCs w:val="28"/>
        </w:rPr>
        <w:t>о</w:t>
      </w:r>
      <w:r w:rsidRPr="00636B95">
        <w:rPr>
          <w:szCs w:val="28"/>
        </w:rPr>
        <w:t>бой самостоятельную систему, запитанную от существующих РП 10</w:t>
      </w:r>
      <w:r w:rsidR="009B4852">
        <w:rPr>
          <w:szCs w:val="28"/>
        </w:rPr>
        <w:t xml:space="preserve"> </w:t>
      </w:r>
      <w:r w:rsidRPr="00636B95">
        <w:rPr>
          <w:szCs w:val="28"/>
        </w:rPr>
        <w:t>кВ, которые в свою очередь получают питание от</w:t>
      </w:r>
      <w:r>
        <w:rPr>
          <w:szCs w:val="28"/>
        </w:rPr>
        <w:t xml:space="preserve"> </w:t>
      </w:r>
      <w:r w:rsidRPr="00636B95">
        <w:rPr>
          <w:szCs w:val="28"/>
        </w:rPr>
        <w:t>ПС</w:t>
      </w:r>
      <w:r>
        <w:rPr>
          <w:szCs w:val="28"/>
        </w:rPr>
        <w:t> </w:t>
      </w:r>
      <w:r w:rsidRPr="00636B95">
        <w:rPr>
          <w:szCs w:val="28"/>
        </w:rPr>
        <w:t>110</w:t>
      </w:r>
      <w:r w:rsidR="009B4852">
        <w:rPr>
          <w:szCs w:val="28"/>
        </w:rPr>
        <w:t xml:space="preserve"> </w:t>
      </w:r>
      <w:r w:rsidRPr="00636B95">
        <w:rPr>
          <w:szCs w:val="28"/>
        </w:rPr>
        <w:t>кВ «</w:t>
      </w:r>
      <w:proofErr w:type="spellStart"/>
      <w:r w:rsidRPr="00636B95">
        <w:rPr>
          <w:szCs w:val="28"/>
        </w:rPr>
        <w:t>Красногорская</w:t>
      </w:r>
      <w:proofErr w:type="spellEnd"/>
      <w:r w:rsidRPr="00636B95">
        <w:rPr>
          <w:szCs w:val="28"/>
        </w:rPr>
        <w:t>», ведомственной ПС</w:t>
      </w:r>
      <w:r>
        <w:rPr>
          <w:szCs w:val="28"/>
        </w:rPr>
        <w:t> </w:t>
      </w:r>
      <w:r w:rsidRPr="00636B95">
        <w:rPr>
          <w:szCs w:val="28"/>
        </w:rPr>
        <w:t>110 кВ «Экран» ОАО «</w:t>
      </w:r>
      <w:r w:rsidR="000F17AA">
        <w:rPr>
          <w:szCs w:val="28"/>
        </w:rPr>
        <w:t>З</w:t>
      </w:r>
      <w:r w:rsidRPr="00636B95">
        <w:rPr>
          <w:szCs w:val="28"/>
        </w:rPr>
        <w:t>авод «Экран».</w:t>
      </w:r>
    </w:p>
    <w:p w:rsidR="00840844" w:rsidRPr="00636B95" w:rsidRDefault="00840844" w:rsidP="009B4852">
      <w:pPr>
        <w:rPr>
          <w:szCs w:val="28"/>
        </w:rPr>
      </w:pPr>
      <w:r w:rsidRPr="00636B95">
        <w:rPr>
          <w:szCs w:val="28"/>
        </w:rPr>
        <w:t>В связи с проектированием и перспективным строительством скоростной магистрали «</w:t>
      </w:r>
      <w:proofErr w:type="spellStart"/>
      <w:r w:rsidRPr="00636B95">
        <w:rPr>
          <w:szCs w:val="28"/>
        </w:rPr>
        <w:t>Ельцовская</w:t>
      </w:r>
      <w:proofErr w:type="spellEnd"/>
      <w:r w:rsidRPr="00636B95">
        <w:rPr>
          <w:szCs w:val="28"/>
        </w:rPr>
        <w:t>» предлагается ВЛ-110 кВ С1/2</w:t>
      </w:r>
      <w:r w:rsidR="00D71A6F">
        <w:rPr>
          <w:szCs w:val="28"/>
        </w:rPr>
        <w:t>,</w:t>
      </w:r>
      <w:r w:rsidRPr="00636B95">
        <w:rPr>
          <w:szCs w:val="28"/>
        </w:rPr>
        <w:t xml:space="preserve"> С5/6 и ВЛ-220 кВ, кот</w:t>
      </w:r>
      <w:r w:rsidRPr="00636B95">
        <w:rPr>
          <w:szCs w:val="28"/>
        </w:rPr>
        <w:t>о</w:t>
      </w:r>
      <w:r w:rsidRPr="00636B95">
        <w:rPr>
          <w:szCs w:val="28"/>
        </w:rPr>
        <w:t>рые попадают в зону размещения автодороги, перевести в кабельные линии</w:t>
      </w:r>
      <w:r>
        <w:rPr>
          <w:szCs w:val="28"/>
        </w:rPr>
        <w:t xml:space="preserve"> (д</w:t>
      </w:r>
      <w:r>
        <w:rPr>
          <w:szCs w:val="28"/>
        </w:rPr>
        <w:t>а</w:t>
      </w:r>
      <w:r>
        <w:rPr>
          <w:szCs w:val="28"/>
        </w:rPr>
        <w:t>лее</w:t>
      </w:r>
      <w:r w:rsidR="009B4852">
        <w:rPr>
          <w:szCs w:val="28"/>
        </w:rPr>
        <w:t> </w:t>
      </w:r>
      <w:proofErr w:type="gramStart"/>
      <w:r>
        <w:rPr>
          <w:szCs w:val="28"/>
        </w:rPr>
        <w:t>–К</w:t>
      </w:r>
      <w:proofErr w:type="gramEnd"/>
      <w:r>
        <w:rPr>
          <w:szCs w:val="28"/>
        </w:rPr>
        <w:t xml:space="preserve">Л) </w:t>
      </w:r>
      <w:r w:rsidRPr="00636B95">
        <w:rPr>
          <w:szCs w:val="28"/>
        </w:rPr>
        <w:t>КЛ-110</w:t>
      </w:r>
      <w:r>
        <w:rPr>
          <w:szCs w:val="28"/>
        </w:rPr>
        <w:t> </w:t>
      </w:r>
      <w:r w:rsidRPr="00636B95">
        <w:rPr>
          <w:szCs w:val="28"/>
        </w:rPr>
        <w:t>кВ и КЛ-220</w:t>
      </w:r>
      <w:r>
        <w:rPr>
          <w:szCs w:val="28"/>
        </w:rPr>
        <w:t> </w:t>
      </w:r>
      <w:r w:rsidRPr="00636B95">
        <w:rPr>
          <w:szCs w:val="28"/>
        </w:rPr>
        <w:t xml:space="preserve">кВ и проложить их вдоль улиц </w:t>
      </w:r>
      <w:proofErr w:type="spellStart"/>
      <w:r w:rsidRPr="00636B95">
        <w:rPr>
          <w:szCs w:val="28"/>
        </w:rPr>
        <w:t>Светлановск</w:t>
      </w:r>
      <w:r w:rsidR="003C6166">
        <w:rPr>
          <w:szCs w:val="28"/>
        </w:rPr>
        <w:t>ой</w:t>
      </w:r>
      <w:proofErr w:type="spellEnd"/>
      <w:r w:rsidR="003C6166">
        <w:rPr>
          <w:szCs w:val="28"/>
        </w:rPr>
        <w:t xml:space="preserve"> и</w:t>
      </w:r>
      <w:r w:rsidRPr="00636B95">
        <w:rPr>
          <w:szCs w:val="28"/>
        </w:rPr>
        <w:t xml:space="preserve"> Северн</w:t>
      </w:r>
      <w:r w:rsidR="003C6166">
        <w:rPr>
          <w:szCs w:val="28"/>
        </w:rPr>
        <w:t>ой</w:t>
      </w:r>
      <w:r w:rsidRPr="00636B95">
        <w:rPr>
          <w:szCs w:val="28"/>
        </w:rPr>
        <w:t xml:space="preserve">. С этой целью в границах проектирования территории резервируются инженерные коридоры для прокладки </w:t>
      </w:r>
      <w:r w:rsidR="009B4852">
        <w:rPr>
          <w:szCs w:val="28"/>
        </w:rPr>
        <w:t>дву</w:t>
      </w:r>
      <w:r w:rsidRPr="00636B95">
        <w:rPr>
          <w:szCs w:val="28"/>
        </w:rPr>
        <w:t xml:space="preserve">х линий КЛ-110 кВ и одной КЛ-220 кВ. </w:t>
      </w:r>
    </w:p>
    <w:p w:rsidR="00840844" w:rsidRPr="00636B95" w:rsidRDefault="00840844" w:rsidP="009B4852">
      <w:pPr>
        <w:rPr>
          <w:szCs w:val="28"/>
        </w:rPr>
      </w:pPr>
      <w:proofErr w:type="gramStart"/>
      <w:r w:rsidRPr="00636B95">
        <w:rPr>
          <w:szCs w:val="28"/>
        </w:rPr>
        <w:t>ВЛ-110 кВ, проходящую по кварталам существующей и перспективной ж</w:t>
      </w:r>
      <w:r w:rsidRPr="00636B95">
        <w:rPr>
          <w:szCs w:val="28"/>
        </w:rPr>
        <w:t>и</w:t>
      </w:r>
      <w:r w:rsidRPr="00636B95">
        <w:rPr>
          <w:szCs w:val="28"/>
        </w:rPr>
        <w:t>лой застройки 2-1, 2-2, 2-3 перевести в кабельную линию КЛ-110 кВ и проложить в створе ул</w:t>
      </w:r>
      <w:r w:rsidR="00D71A6F">
        <w:rPr>
          <w:szCs w:val="28"/>
        </w:rPr>
        <w:t>.</w:t>
      </w:r>
      <w:r w:rsidRPr="00636B95">
        <w:rPr>
          <w:szCs w:val="28"/>
        </w:rPr>
        <w:t xml:space="preserve"> </w:t>
      </w:r>
      <w:proofErr w:type="spellStart"/>
      <w:r w:rsidRPr="00636B95">
        <w:rPr>
          <w:szCs w:val="28"/>
        </w:rPr>
        <w:t>Падунск</w:t>
      </w:r>
      <w:r w:rsidR="009B4852">
        <w:rPr>
          <w:szCs w:val="28"/>
        </w:rPr>
        <w:t>ой</w:t>
      </w:r>
      <w:proofErr w:type="spellEnd"/>
      <w:r w:rsidRPr="00636B95">
        <w:rPr>
          <w:szCs w:val="28"/>
        </w:rPr>
        <w:t>.</w:t>
      </w:r>
      <w:proofErr w:type="gramEnd"/>
      <w:r w:rsidRPr="00636B95">
        <w:rPr>
          <w:szCs w:val="28"/>
        </w:rPr>
        <w:t xml:space="preserve"> Участки ВЛ-35 кВ, попадающие на территории селите</w:t>
      </w:r>
      <w:r w:rsidRPr="00636B95">
        <w:rPr>
          <w:szCs w:val="28"/>
        </w:rPr>
        <w:t>б</w:t>
      </w:r>
      <w:r w:rsidRPr="00636B95">
        <w:rPr>
          <w:szCs w:val="28"/>
        </w:rPr>
        <w:t>ной застройки и на проектируемую проезжую часть улиц Залесского и Бардина, перевести в кабельную линию КЛ-35 кВ и проложить в створе улиц Северн</w:t>
      </w:r>
      <w:r w:rsidR="003C6166">
        <w:rPr>
          <w:szCs w:val="28"/>
        </w:rPr>
        <w:t>ой</w:t>
      </w:r>
      <w:r w:rsidRPr="00636B95">
        <w:rPr>
          <w:szCs w:val="28"/>
        </w:rPr>
        <w:t>, З</w:t>
      </w:r>
      <w:r w:rsidRPr="00636B95">
        <w:rPr>
          <w:szCs w:val="28"/>
        </w:rPr>
        <w:t>а</w:t>
      </w:r>
      <w:r w:rsidRPr="00636B95">
        <w:rPr>
          <w:szCs w:val="28"/>
        </w:rPr>
        <w:t>лесского, Даргомыжского, Бардина (со стороны парка</w:t>
      </w:r>
      <w:r w:rsidR="0033721E">
        <w:rPr>
          <w:szCs w:val="28"/>
        </w:rPr>
        <w:t xml:space="preserve"> культуры и отдыха</w:t>
      </w:r>
      <w:r w:rsidRPr="00636B95">
        <w:rPr>
          <w:szCs w:val="28"/>
        </w:rPr>
        <w:t xml:space="preserve"> «Сосн</w:t>
      </w:r>
      <w:r w:rsidRPr="00636B95">
        <w:rPr>
          <w:szCs w:val="28"/>
        </w:rPr>
        <w:t>о</w:t>
      </w:r>
      <w:r w:rsidRPr="00636B95">
        <w:rPr>
          <w:szCs w:val="28"/>
        </w:rPr>
        <w:t xml:space="preserve">вый </w:t>
      </w:r>
      <w:r w:rsidR="0033721E">
        <w:rPr>
          <w:szCs w:val="28"/>
        </w:rPr>
        <w:t>б</w:t>
      </w:r>
      <w:r w:rsidRPr="00636B95">
        <w:rPr>
          <w:szCs w:val="28"/>
        </w:rPr>
        <w:t>ор»).</w:t>
      </w:r>
    </w:p>
    <w:p w:rsidR="00840844" w:rsidRPr="003C3688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Для равномерного распределения электроэнергии на проектируемой терр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тории предусматривается использование существующих РП (6 шт</w:t>
      </w:r>
      <w:r>
        <w:rPr>
          <w:sz w:val="28"/>
          <w:szCs w:val="28"/>
        </w:rPr>
        <w:t>.) и постройкой новых РП-10кВ (2</w:t>
      </w:r>
      <w:r w:rsidR="00D71A6F">
        <w:rPr>
          <w:sz w:val="28"/>
          <w:szCs w:val="28"/>
        </w:rPr>
        <w:t xml:space="preserve"> шт.) со встроенными </w:t>
      </w:r>
      <w:proofErr w:type="spellStart"/>
      <w:r w:rsidR="00D71A6F">
        <w:rPr>
          <w:sz w:val="28"/>
          <w:szCs w:val="28"/>
        </w:rPr>
        <w:t>двух</w:t>
      </w:r>
      <w:r w:rsidRPr="00636B95">
        <w:rPr>
          <w:sz w:val="28"/>
          <w:szCs w:val="28"/>
        </w:rPr>
        <w:t>трансформаторными</w:t>
      </w:r>
      <w:proofErr w:type="spellEnd"/>
      <w:r w:rsidRPr="00636B95">
        <w:rPr>
          <w:sz w:val="28"/>
          <w:szCs w:val="28"/>
        </w:rPr>
        <w:t xml:space="preserve"> подстанциями, размещенными в центре нагрузок. Питание новых РП-10кВ предусматривается по КЛ-10кВ от ПС-110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кВ «</w:t>
      </w:r>
      <w:proofErr w:type="spellStart"/>
      <w:r w:rsidRPr="00636B95">
        <w:rPr>
          <w:sz w:val="28"/>
          <w:szCs w:val="28"/>
        </w:rPr>
        <w:t>Ельцовская</w:t>
      </w:r>
      <w:proofErr w:type="spellEnd"/>
      <w:r w:rsidRPr="00636B95">
        <w:rPr>
          <w:sz w:val="28"/>
          <w:szCs w:val="28"/>
        </w:rPr>
        <w:t>», ПС-110кВ «</w:t>
      </w:r>
      <w:proofErr w:type="spellStart"/>
      <w:r w:rsidRPr="00636B95">
        <w:rPr>
          <w:sz w:val="28"/>
          <w:szCs w:val="28"/>
        </w:rPr>
        <w:t>Красногорская</w:t>
      </w:r>
      <w:proofErr w:type="spellEnd"/>
      <w:r w:rsidRPr="00636B95">
        <w:rPr>
          <w:sz w:val="28"/>
          <w:szCs w:val="28"/>
        </w:rPr>
        <w:t xml:space="preserve">» по двум </w:t>
      </w:r>
      <w:proofErr w:type="spellStart"/>
      <w:r w:rsidRPr="00636B95">
        <w:rPr>
          <w:sz w:val="28"/>
          <w:szCs w:val="28"/>
        </w:rPr>
        <w:t>вза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морезервируемым</w:t>
      </w:r>
      <w:proofErr w:type="spellEnd"/>
      <w:r w:rsidRPr="00636B95">
        <w:rPr>
          <w:sz w:val="28"/>
          <w:szCs w:val="28"/>
        </w:rPr>
        <w:t xml:space="preserve"> линиям, прокладываемым в траншеях или кабельных каналах на </w:t>
      </w:r>
      <w:r w:rsidRPr="003C3688">
        <w:rPr>
          <w:sz w:val="28"/>
          <w:szCs w:val="28"/>
        </w:rPr>
        <w:t xml:space="preserve">расстоянии не менее 2 м друг от друга кабелями из сшитого полиэтилена. 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>Нагрузка на первую очередь составит 39465 кВт</w:t>
      </w:r>
      <w:r w:rsidR="006452A0">
        <w:rPr>
          <w:szCs w:val="28"/>
        </w:rPr>
        <w:t>.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>Нагрузка на расчетный срок составит 55197 кВт.</w:t>
      </w:r>
    </w:p>
    <w:p w:rsidR="00840844" w:rsidRPr="00BB169F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2.5.6. Связь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r w:rsidRPr="00BB169F">
        <w:t xml:space="preserve">Существующие линейные сооружения связи (линии связи, </w:t>
      </w:r>
      <w:proofErr w:type="spellStart"/>
      <w:proofErr w:type="gramStart"/>
      <w:r w:rsidRPr="00BB169F">
        <w:t>контейнер-аппаратные</w:t>
      </w:r>
      <w:proofErr w:type="spellEnd"/>
      <w:proofErr w:type="gramEnd"/>
      <w:r w:rsidRPr="00BB169F">
        <w:t xml:space="preserve"> с технологическим оборудованием связи), попадающие в зону з</w:t>
      </w:r>
      <w:r w:rsidRPr="00BB169F">
        <w:t>а</w:t>
      </w:r>
      <w:r w:rsidRPr="00BB169F">
        <w:t>стройки, подлежат переносу с размещением вдоль существующих и проектиру</w:t>
      </w:r>
      <w:r w:rsidRPr="00BB169F">
        <w:t>е</w:t>
      </w:r>
      <w:r w:rsidRPr="00BB169F">
        <w:t>мых улиц.</w:t>
      </w:r>
    </w:p>
    <w:p w:rsidR="005F7E68" w:rsidRPr="00BB169F" w:rsidRDefault="005F7E68" w:rsidP="00840844">
      <w:pPr>
        <w:ind w:firstLine="0"/>
        <w:jc w:val="center"/>
        <w:rPr>
          <w:b/>
        </w:rPr>
      </w:pP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>2.5.7. Инженерная подготовка территории</w:t>
      </w:r>
    </w:p>
    <w:p w:rsidR="00840844" w:rsidRDefault="00840844" w:rsidP="00840844">
      <w:pPr>
        <w:rPr>
          <w:color w:val="FF0000"/>
        </w:rPr>
      </w:pPr>
    </w:p>
    <w:p w:rsidR="00840844" w:rsidRPr="001B0BA8" w:rsidRDefault="00840844" w:rsidP="00840844">
      <w:r w:rsidRPr="001B0BA8">
        <w:t>Проектом планировки предусматриваются мероприятия по организации рельефа и развитию системы ливневой канализации на всей планировочно</w:t>
      </w:r>
      <w:r w:rsidR="006452A0">
        <w:t>й</w:t>
      </w:r>
      <w:r w:rsidRPr="001B0BA8">
        <w:t xml:space="preserve"> </w:t>
      </w:r>
      <w:r w:rsidR="006452A0" w:rsidRPr="001B0BA8">
        <w:t>те</w:t>
      </w:r>
      <w:r w:rsidR="006452A0" w:rsidRPr="001B0BA8">
        <w:t>р</w:t>
      </w:r>
      <w:r w:rsidR="006452A0" w:rsidRPr="001B0BA8">
        <w:t>ритории</w:t>
      </w:r>
      <w:r w:rsidRPr="001B0BA8">
        <w:t>. Общий характер рельефа позволяет обеспечить естественный сток п</w:t>
      </w:r>
      <w:r w:rsidRPr="001B0BA8">
        <w:t>о</w:t>
      </w:r>
      <w:r w:rsidRPr="001B0BA8">
        <w:t>верхностных вод в направлении постоянных водотоков реки 2-я Ельцовка и притока реки 1-я Ельцовка. Отвод с застроенных кварталов осуществляется на отметк</w:t>
      </w:r>
      <w:r w:rsidR="00381C37">
        <w:t>е</w:t>
      </w:r>
      <w:r w:rsidRPr="001B0BA8">
        <w:t xml:space="preserve"> УДС по открытым лоткам проезжей части либо непосредственно в си</w:t>
      </w:r>
      <w:r w:rsidRPr="001B0BA8">
        <w:t>с</w:t>
      </w:r>
      <w:r w:rsidRPr="001B0BA8">
        <w:t>тему ливневой канализации. Вертикальная планировка предусматривается с пр</w:t>
      </w:r>
      <w:r w:rsidRPr="001B0BA8">
        <w:t>е</w:t>
      </w:r>
      <w:r w:rsidRPr="001B0BA8">
        <w:lastRenderedPageBreak/>
        <w:t>имущественным сохранением отметок действующих магистральных улиц. На территориях размещения новой застройки вертикальной планировкой обеспеч</w:t>
      </w:r>
      <w:r w:rsidRPr="001B0BA8">
        <w:t>и</w:t>
      </w:r>
      <w:r w:rsidRPr="001B0BA8">
        <w:t>ваются минимальные уклоны для организации естественного стока. Длина св</w:t>
      </w:r>
      <w:r w:rsidRPr="001B0BA8">
        <w:t>о</w:t>
      </w:r>
      <w:r w:rsidRPr="001B0BA8">
        <w:t>бодного пробега поверхностных вод по УДС ограничена 150 - 200 м. Перед проведением планировки на участках застройки должны предусматриваться м</w:t>
      </w:r>
      <w:r w:rsidRPr="001B0BA8">
        <w:t>е</w:t>
      </w:r>
      <w:r w:rsidRPr="001B0BA8">
        <w:t>роприятия по снятию и сохранению существующего плодородного слоя почвы с целью его последующего использования при озеленении территории.</w:t>
      </w:r>
    </w:p>
    <w:p w:rsidR="00840844" w:rsidRPr="001B0BA8" w:rsidRDefault="00840844" w:rsidP="00840844">
      <w:r w:rsidRPr="001B0BA8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1B0BA8">
        <w:t>н</w:t>
      </w:r>
      <w:r w:rsidRPr="001B0BA8">
        <w:t>ных территорий. На территории сформировано 4 площади стока. Для двух вод</w:t>
      </w:r>
      <w:r w:rsidRPr="001B0BA8">
        <w:t>о</w:t>
      </w:r>
      <w:r w:rsidRPr="001B0BA8">
        <w:t>сборов предусмотрено размещение очистных сооружений с последующим сбросом стоков в реку 2-я Ельцовка. Степень очистки стоков должна соответств</w:t>
      </w:r>
      <w:r w:rsidRPr="001B0BA8">
        <w:t>о</w:t>
      </w:r>
      <w:r w:rsidRPr="001B0BA8">
        <w:t xml:space="preserve">вать предельно допустимой концентрации водоемов </w:t>
      </w:r>
      <w:proofErr w:type="spellStart"/>
      <w:r w:rsidRPr="001B0BA8">
        <w:t>рыбохозяйственного</w:t>
      </w:r>
      <w:proofErr w:type="spellEnd"/>
      <w:r w:rsidRPr="001B0BA8">
        <w:t xml:space="preserve"> и </w:t>
      </w:r>
      <w:r w:rsidR="009B4852">
        <w:t xml:space="preserve">                </w:t>
      </w:r>
      <w:r w:rsidRPr="001B0BA8">
        <w:t>хозяйственно-бытового назначения. С двух других водосборов сброс предусма</w:t>
      </w:r>
      <w:r w:rsidRPr="001B0BA8">
        <w:t>т</w:t>
      </w:r>
      <w:r w:rsidRPr="001B0BA8">
        <w:t>ривается в существующие и проектируемые коллекторы диаметрами 1400 мм, 1100 мм, 800 мм</w:t>
      </w:r>
      <w:r w:rsidR="009B4852">
        <w:t>,</w:t>
      </w:r>
      <w:r w:rsidRPr="001B0BA8">
        <w:t xml:space="preserve"> проходящие по ул. Дуси Ковальчук. </w:t>
      </w:r>
    </w:p>
    <w:p w:rsidR="00A548C6" w:rsidRDefault="00A548C6" w:rsidP="00840844">
      <w:pPr>
        <w:jc w:val="center"/>
        <w:rPr>
          <w:b/>
        </w:rPr>
      </w:pPr>
    </w:p>
    <w:p w:rsidR="00840844" w:rsidRPr="00B83D1C" w:rsidRDefault="00840844" w:rsidP="00840844">
      <w:pPr>
        <w:widowControl w:val="0"/>
        <w:spacing w:line="240" w:lineRule="atLeast"/>
        <w:ind w:firstLine="0"/>
        <w:jc w:val="center"/>
        <w:rPr>
          <w:b/>
        </w:rPr>
      </w:pPr>
      <w:bookmarkStart w:id="1" w:name="sub_3062"/>
      <w:r w:rsidRPr="00B83D1C">
        <w:rPr>
          <w:b/>
        </w:rPr>
        <w:t>2.</w:t>
      </w:r>
      <w:r>
        <w:rPr>
          <w:b/>
        </w:rPr>
        <w:t>6</w:t>
      </w:r>
      <w:r w:rsidRPr="00B83D1C">
        <w:rPr>
          <w:b/>
        </w:rPr>
        <w:t xml:space="preserve">. Мероприятия по защите территории от воздействия </w:t>
      </w:r>
      <w:proofErr w:type="gramStart"/>
      <w:r w:rsidRPr="00B83D1C">
        <w:rPr>
          <w:b/>
        </w:rPr>
        <w:t>опасных</w:t>
      </w:r>
      <w:proofErr w:type="gramEnd"/>
      <w:r w:rsidRPr="00B83D1C">
        <w:rPr>
          <w:b/>
        </w:rPr>
        <w:t xml:space="preserve"> </w:t>
      </w:r>
    </w:p>
    <w:p w:rsidR="00840844" w:rsidRDefault="00840844" w:rsidP="00840844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 xml:space="preserve">геологических процессов, чрезвычайных ситуаций </w:t>
      </w:r>
    </w:p>
    <w:p w:rsidR="00840844" w:rsidRPr="00B83D1C" w:rsidRDefault="00840844" w:rsidP="00840844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природного и техногенного характера</w:t>
      </w:r>
    </w:p>
    <w:p w:rsidR="00840844" w:rsidRPr="00B83D1C" w:rsidRDefault="00840844" w:rsidP="00840844"/>
    <w:p w:rsidR="00840844" w:rsidRPr="00B83D1C" w:rsidRDefault="00840844" w:rsidP="00840844">
      <w:r w:rsidRPr="00B83D1C">
        <w:t>Среди возможных опасных геологических процессов, способных оказать негативное влияние на объекты капитального строительства, на территории мо</w:t>
      </w:r>
      <w:r w:rsidRPr="00B83D1C">
        <w:t>ж</w:t>
      </w:r>
      <w:r w:rsidRPr="00B83D1C">
        <w:t>но выделить следующие:</w:t>
      </w:r>
    </w:p>
    <w:p w:rsidR="00840844" w:rsidRPr="00B83D1C" w:rsidRDefault="00840844" w:rsidP="00840844">
      <w:r w:rsidRPr="00B83D1C">
        <w:t>подтопление грунтовыми и поверхностными водами на территориях, прил</w:t>
      </w:r>
      <w:r w:rsidRPr="00B83D1C">
        <w:t>е</w:t>
      </w:r>
      <w:r w:rsidRPr="00B83D1C">
        <w:t>гающих к руслам рек 1-</w:t>
      </w:r>
      <w:r>
        <w:t>я</w:t>
      </w:r>
      <w:r w:rsidRPr="00B83D1C">
        <w:t xml:space="preserve"> Ельцовк</w:t>
      </w:r>
      <w:r>
        <w:t>а</w:t>
      </w:r>
      <w:r w:rsidRPr="00B83D1C">
        <w:t xml:space="preserve"> и 2-</w:t>
      </w:r>
      <w:r>
        <w:t>я</w:t>
      </w:r>
      <w:r w:rsidRPr="00B83D1C">
        <w:t xml:space="preserve"> Ельцовк</w:t>
      </w:r>
      <w:r>
        <w:t>а</w:t>
      </w:r>
      <w:r w:rsidRPr="00B83D1C">
        <w:t>;</w:t>
      </w:r>
    </w:p>
    <w:p w:rsidR="00840844" w:rsidRPr="00B83D1C" w:rsidRDefault="00840844" w:rsidP="00840844">
      <w:r w:rsidRPr="00B83D1C">
        <w:t>водн</w:t>
      </w:r>
      <w:r w:rsidR="009B4852">
        <w:t>ую</w:t>
      </w:r>
      <w:r w:rsidRPr="00B83D1C">
        <w:t xml:space="preserve"> эрози</w:t>
      </w:r>
      <w:r w:rsidR="009B4852">
        <w:t>ю</w:t>
      </w:r>
      <w:r w:rsidRPr="00B83D1C">
        <w:t xml:space="preserve"> склонов речных долин и водотоков;</w:t>
      </w:r>
    </w:p>
    <w:p w:rsidR="00840844" w:rsidRPr="00B83D1C" w:rsidRDefault="00840844" w:rsidP="00840844">
      <w:proofErr w:type="spellStart"/>
      <w:r w:rsidRPr="00B83D1C">
        <w:t>просадочные</w:t>
      </w:r>
      <w:proofErr w:type="spellEnd"/>
      <w:r w:rsidRPr="00B83D1C">
        <w:t xml:space="preserve"> свойства и пучение грунтов на отдельных участках.</w:t>
      </w:r>
    </w:p>
    <w:p w:rsidR="00840844" w:rsidRPr="00B83D1C" w:rsidRDefault="00840844" w:rsidP="00840844">
      <w:r w:rsidRPr="00B83D1C">
        <w:t xml:space="preserve">На </w:t>
      </w:r>
      <w:proofErr w:type="spellStart"/>
      <w:r w:rsidRPr="00B83D1C">
        <w:t>придолинных</w:t>
      </w:r>
      <w:proofErr w:type="spellEnd"/>
      <w:r w:rsidRPr="00B83D1C">
        <w:t xml:space="preserve"> речных территориях подземные конструкции зданий и с</w:t>
      </w:r>
      <w:r w:rsidRPr="00B83D1C">
        <w:t>о</w:t>
      </w:r>
      <w:r w:rsidRPr="00B83D1C">
        <w:t>оружений будут испытывать воздействие грунтовых вод. Для обеспечения тр</w:t>
      </w:r>
      <w:r w:rsidRPr="00B83D1C">
        <w:t>е</w:t>
      </w:r>
      <w:r w:rsidRPr="00B83D1C">
        <w:t>буемой нормы осушения при размещении жилой и общественно-деловой застройки здесь может потребоваться проведение мероприятий по защите от во</w:t>
      </w:r>
      <w:r w:rsidRPr="00B83D1C">
        <w:t>з</w:t>
      </w:r>
      <w:r w:rsidRPr="00B83D1C">
        <w:t xml:space="preserve">действия грунтовых вод либо подъему проектных отметок рельефа. </w:t>
      </w:r>
    </w:p>
    <w:p w:rsidR="00840844" w:rsidRPr="00B83D1C" w:rsidRDefault="00840844" w:rsidP="00840844">
      <w:r w:rsidRPr="00B83D1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840844" w:rsidRPr="00B83D1C" w:rsidRDefault="00840844" w:rsidP="00840844">
      <w:r w:rsidRPr="00B83D1C">
        <w:t>регулирование стока поверхностных вод с помощью вертикальной план</w:t>
      </w:r>
      <w:r w:rsidRPr="00B83D1C">
        <w:t>и</w:t>
      </w:r>
      <w:r w:rsidRPr="00B83D1C">
        <w:t>ровки территории и устройства системы поверхностного водоотвода;</w:t>
      </w:r>
    </w:p>
    <w:p w:rsidR="00840844" w:rsidRPr="00B83D1C" w:rsidRDefault="00840844" w:rsidP="00840844">
      <w:r w:rsidRPr="00B83D1C">
        <w:t>предотвращение попадания поверхностного стока с водораздельных терр</w:t>
      </w:r>
      <w:r w:rsidRPr="00B83D1C">
        <w:t>и</w:t>
      </w:r>
      <w:r w:rsidRPr="00B83D1C">
        <w:t>торий на защищаемые склоны;</w:t>
      </w:r>
    </w:p>
    <w:p w:rsidR="00840844" w:rsidRPr="00B83D1C" w:rsidRDefault="00840844" w:rsidP="00840844">
      <w:r w:rsidRPr="00B83D1C">
        <w:t>предотвращение инфильтрации воды в грунт путем оборудования всей з</w:t>
      </w:r>
      <w:r w:rsidRPr="00B83D1C">
        <w:t>а</w:t>
      </w:r>
      <w:r w:rsidRPr="00B83D1C">
        <w:t>строенной территории системой ливневой канализации;</w:t>
      </w:r>
    </w:p>
    <w:p w:rsidR="00840844" w:rsidRPr="00B83D1C" w:rsidRDefault="00840844" w:rsidP="00840844">
      <w:proofErr w:type="spellStart"/>
      <w:r w:rsidRPr="00B83D1C">
        <w:t>агролесомелиорация</w:t>
      </w:r>
      <w:proofErr w:type="spellEnd"/>
      <w:r w:rsidRPr="00B83D1C">
        <w:t xml:space="preserve"> склонов с высадкой крупномерных деревьев, куста</w:t>
      </w:r>
      <w:r w:rsidRPr="00B83D1C">
        <w:t>р</w:t>
      </w:r>
      <w:r w:rsidRPr="00B83D1C">
        <w:t>ника, многолетних трав;</w:t>
      </w:r>
    </w:p>
    <w:p w:rsidR="00840844" w:rsidRPr="00B83D1C" w:rsidRDefault="00840844" w:rsidP="00840844">
      <w:r w:rsidRPr="00B83D1C">
        <w:t>комплексное благоустройство склонов.</w:t>
      </w:r>
    </w:p>
    <w:p w:rsidR="00840844" w:rsidRPr="00B83D1C" w:rsidRDefault="00840844" w:rsidP="00840844">
      <w:r w:rsidRPr="00B83D1C">
        <w:lastRenderedPageBreak/>
        <w:t>Застраиваемые кварталы планировочно</w:t>
      </w:r>
      <w:r w:rsidR="006452A0">
        <w:t>й</w:t>
      </w:r>
      <w:r w:rsidRPr="00B83D1C">
        <w:t xml:space="preserve"> </w:t>
      </w:r>
      <w:r w:rsidR="006452A0">
        <w:t>территории</w:t>
      </w:r>
      <w:r w:rsidRPr="00B83D1C">
        <w:t xml:space="preserve"> обеспечиваются кол</w:t>
      </w:r>
      <w:r w:rsidRPr="00B83D1C">
        <w:t>ь</w:t>
      </w:r>
      <w:r w:rsidRPr="00B83D1C">
        <w:t>цевыми участками городского водопровода, оборудованными пожарными гидра</w:t>
      </w:r>
      <w:r w:rsidRPr="00B83D1C">
        <w:t>н</w:t>
      </w:r>
      <w:r w:rsidRPr="00B83D1C">
        <w:t>тами. Вся территория входит в зону обслуживания существующих служб экстренного реагирования города:</w:t>
      </w:r>
    </w:p>
    <w:p w:rsidR="00840844" w:rsidRPr="00B83D1C" w:rsidRDefault="00840844" w:rsidP="00840844">
      <w:r>
        <w:t>пожарных частей № </w:t>
      </w:r>
      <w:r w:rsidRPr="00B83D1C">
        <w:t>5 по ул.</w:t>
      </w:r>
      <w:r>
        <w:t> Вавилова, 1а, № 19 по ул. </w:t>
      </w:r>
      <w:r w:rsidRPr="00B83D1C">
        <w:t>Авиастроителей, 24;</w:t>
      </w:r>
    </w:p>
    <w:p w:rsidR="00840844" w:rsidRPr="00B83D1C" w:rsidRDefault="00840844" w:rsidP="00840844">
      <w:r w:rsidRPr="00B83D1C">
        <w:t>подстанций с</w:t>
      </w:r>
      <w:r w:rsidR="00DF6CE6">
        <w:t xml:space="preserve">корой медицинской помощи по ул. </w:t>
      </w:r>
      <w:r w:rsidR="00C90FFB">
        <w:t xml:space="preserve">М. </w:t>
      </w:r>
      <w:r w:rsidRPr="00B83D1C">
        <w:t>Перевозчикова, 2, ул. Александра Невского, 17.</w:t>
      </w:r>
    </w:p>
    <w:p w:rsidR="00840844" w:rsidRPr="00B83D1C" w:rsidRDefault="00840844" w:rsidP="00840844">
      <w:r w:rsidRPr="00B83D1C">
        <w:t>Проектными мероприятиями предусматривается вынос с территории объе</w:t>
      </w:r>
      <w:r w:rsidRPr="00B83D1C">
        <w:t>к</w:t>
      </w:r>
      <w:r w:rsidRPr="00B83D1C">
        <w:t xml:space="preserve">тов </w:t>
      </w:r>
      <w:r>
        <w:t>ОАО</w:t>
      </w:r>
      <w:r w:rsidRPr="00B83D1C">
        <w:t xml:space="preserve"> «</w:t>
      </w:r>
      <w:r>
        <w:t>Завод Экран</w:t>
      </w:r>
      <w:r w:rsidR="00DF6CE6">
        <w:t>», АО</w:t>
      </w:r>
      <w:r w:rsidRPr="00B83D1C">
        <w:t xml:space="preserve"> «Новосибирский завод полупроводниковых приб</w:t>
      </w:r>
      <w:r w:rsidRPr="00B83D1C">
        <w:t>о</w:t>
      </w:r>
      <w:r w:rsidRPr="00B83D1C">
        <w:t>ров</w:t>
      </w:r>
      <w:r w:rsidR="00DF6CE6">
        <w:t xml:space="preserve"> с ОКБ</w:t>
      </w:r>
      <w:r w:rsidRPr="00B83D1C">
        <w:t>». Для сохраняемых объектов предусматриваются планировочные мероприятия, направленные на снижение их опасности, в частности:</w:t>
      </w:r>
    </w:p>
    <w:p w:rsidR="00840844" w:rsidRPr="00B83D1C" w:rsidRDefault="00840844" w:rsidP="00840844">
      <w:r w:rsidRPr="00B83D1C">
        <w:t xml:space="preserve">устройство новых улиц, обеспечивающих пространственные разрывы до участков </w:t>
      </w:r>
      <w:proofErr w:type="spellStart"/>
      <w:r w:rsidRPr="00B83D1C">
        <w:t>пожаровзрывоопасных</w:t>
      </w:r>
      <w:proofErr w:type="spellEnd"/>
      <w:r w:rsidRPr="00B83D1C">
        <w:t xml:space="preserve"> объектов, удобные подъезды для доступа спе</w:t>
      </w:r>
      <w:r w:rsidRPr="00B83D1C">
        <w:t>ц</w:t>
      </w:r>
      <w:r w:rsidRPr="00B83D1C">
        <w:t xml:space="preserve">техники и ликвидации возможных чрезвычайных ситуаций </w:t>
      </w:r>
      <w:r w:rsidRPr="00931C82">
        <w:t xml:space="preserve">в планировочных кварталах </w:t>
      </w:r>
      <w:r w:rsidRPr="00084B13">
        <w:t>01.01.01, 01.01.02</w:t>
      </w:r>
      <w:r>
        <w:t xml:space="preserve"> и 02.02.01</w:t>
      </w:r>
      <w:r w:rsidR="009B4852">
        <w:t xml:space="preserve"> </w:t>
      </w:r>
      <w:r w:rsidR="006452A0">
        <w:t>–</w:t>
      </w:r>
      <w:r w:rsidR="009B4852">
        <w:t xml:space="preserve"> </w:t>
      </w:r>
      <w:r>
        <w:t>02.02.03</w:t>
      </w:r>
      <w:r w:rsidR="00DF6CE6">
        <w:t>.</w:t>
      </w:r>
    </w:p>
    <w:p w:rsidR="00840844" w:rsidRPr="00B83D1C" w:rsidRDefault="00840844" w:rsidP="00840844">
      <w:r w:rsidRPr="00B83D1C">
        <w:t>Сохраняемые объекты расположены с подветренной стороны и на нижних отметках рельефа относительно кварталов жилой застройки. Таким образом, а</w:t>
      </w:r>
      <w:r w:rsidRPr="00B83D1C">
        <w:t>т</w:t>
      </w:r>
      <w:r w:rsidRPr="00B83D1C">
        <w:t>мосферный перенос и поверхностный сток возможных опасных выбросов будут направлены в сторону от защищаемых территорий.</w:t>
      </w:r>
    </w:p>
    <w:p w:rsidR="00840844" w:rsidRPr="00B83D1C" w:rsidRDefault="00840844" w:rsidP="00840844">
      <w:r w:rsidRPr="00B83D1C">
        <w:t>К сохраняемым объектам обеспечивается беспрепятственный доступ п</w:t>
      </w:r>
      <w:r w:rsidRPr="00B83D1C">
        <w:t>о</w:t>
      </w:r>
      <w:r w:rsidRPr="00B83D1C">
        <w:t>жарной и другой спецтехники по проезжей части улиц и местных проездов. Об</w:t>
      </w:r>
      <w:r w:rsidRPr="00B83D1C">
        <w:t>ъ</w:t>
      </w:r>
      <w:r w:rsidRPr="00B83D1C">
        <w:t>екты обеспечиваются пожарным водоснабжением от централизованных городских сетей. Для объектов необходима разработка организационно-технических мероприятий по заблаговременной подготовке к ликвидации прои</w:t>
      </w:r>
      <w:r w:rsidRPr="00B83D1C">
        <w:t>з</w:t>
      </w:r>
      <w:r w:rsidRPr="00B83D1C">
        <w:t>водственных аварий с установлением масштабов возможных последствий, планов их ликвидации, локализации поражения.</w:t>
      </w:r>
    </w:p>
    <w:p w:rsidR="00395D13" w:rsidRDefault="00395D13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 xml:space="preserve">3. Положения о размещении объектов федерального, регионального </w:t>
      </w: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>и местного значения</w:t>
      </w:r>
    </w:p>
    <w:p w:rsidR="00840844" w:rsidRPr="00B83D1C" w:rsidRDefault="00840844" w:rsidP="00840844">
      <w:pPr>
        <w:ind w:firstLine="0"/>
        <w:jc w:val="center"/>
      </w:pP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 xml:space="preserve">3.1. Размещение объектов федерального значения 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Pr="00B83D1C" w:rsidRDefault="00840844" w:rsidP="00840844">
      <w:r w:rsidRPr="00B83D1C">
        <w:t>Существующие на территории объекты федерального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 Необх</w:t>
      </w:r>
      <w:r w:rsidRPr="00B83D1C">
        <w:t>о</w:t>
      </w:r>
      <w:r w:rsidRPr="00B83D1C">
        <w:t xml:space="preserve">димо проведение мероприятий по корректировке границ земельных участков </w:t>
      </w:r>
      <w:proofErr w:type="spellStart"/>
      <w:r w:rsidR="00C63C8B">
        <w:t>Западно-Сибирск</w:t>
      </w:r>
      <w:r w:rsidR="000A075A">
        <w:t>ой</w:t>
      </w:r>
      <w:proofErr w:type="spellEnd"/>
      <w:r w:rsidR="00C63C8B">
        <w:t xml:space="preserve"> баз</w:t>
      </w:r>
      <w:r w:rsidR="000A075A">
        <w:t>ы</w:t>
      </w:r>
      <w:r w:rsidR="00C63C8B">
        <w:t xml:space="preserve"> хранения рес</w:t>
      </w:r>
      <w:r w:rsidR="008F4941">
        <w:t>у</w:t>
      </w:r>
      <w:r w:rsidR="00C63C8B">
        <w:t>рсов МВД России</w:t>
      </w:r>
      <w:r w:rsidR="000A075A">
        <w:t xml:space="preserve">, ФКУ </w:t>
      </w:r>
      <w:r w:rsidRPr="00AF4062">
        <w:t xml:space="preserve">и </w:t>
      </w:r>
      <w:r w:rsidR="00C63C8B">
        <w:t>ОА «</w:t>
      </w:r>
      <w:proofErr w:type="spellStart"/>
      <w:proofErr w:type="gramStart"/>
      <w:r w:rsidR="00C63C8B">
        <w:t>Швабе-Оборона</w:t>
      </w:r>
      <w:proofErr w:type="spellEnd"/>
      <w:proofErr w:type="gramEnd"/>
      <w:r w:rsidR="00C63C8B">
        <w:t xml:space="preserve"> и Защита»</w:t>
      </w:r>
      <w:r w:rsidRPr="00B83D1C">
        <w:t xml:space="preserve"> с целью размещения планируемых улиц с проектными ном</w:t>
      </w:r>
      <w:r w:rsidRPr="00B83D1C">
        <w:t>е</w:t>
      </w:r>
      <w:r w:rsidRPr="00B83D1C">
        <w:t xml:space="preserve">рами </w:t>
      </w:r>
      <w:r w:rsidRPr="00727EAA">
        <w:t xml:space="preserve">«РМ-1», </w:t>
      </w:r>
      <w:r w:rsidRPr="007530BB">
        <w:t>«</w:t>
      </w:r>
      <w:proofErr w:type="spellStart"/>
      <w:r w:rsidRPr="007530BB">
        <w:t>у.п</w:t>
      </w:r>
      <w:proofErr w:type="spellEnd"/>
      <w:r w:rsidRPr="007530BB">
        <w:t>. </w:t>
      </w:r>
      <w:r w:rsidR="007530BB" w:rsidRPr="007530BB">
        <w:t>3</w:t>
      </w:r>
      <w:r w:rsidRPr="007530BB">
        <w:t>».</w:t>
      </w:r>
    </w:p>
    <w:p w:rsidR="006452A0" w:rsidRDefault="006452A0" w:rsidP="00840844">
      <w:pPr>
        <w:ind w:firstLine="0"/>
        <w:jc w:val="center"/>
        <w:rPr>
          <w:b/>
        </w:rPr>
      </w:pPr>
    </w:p>
    <w:p w:rsidR="00840844" w:rsidRPr="00B83D1C" w:rsidRDefault="006452A0" w:rsidP="00840844">
      <w:pPr>
        <w:ind w:firstLine="0"/>
        <w:jc w:val="center"/>
        <w:rPr>
          <w:b/>
        </w:rPr>
      </w:pPr>
      <w:r>
        <w:rPr>
          <w:b/>
        </w:rPr>
        <w:t>3</w:t>
      </w:r>
      <w:r w:rsidR="00840844" w:rsidRPr="00B83D1C">
        <w:rPr>
          <w:b/>
        </w:rPr>
        <w:t>.2. Размещение объектов регионального значения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Pr="00B83D1C" w:rsidRDefault="00840844" w:rsidP="00840844">
      <w:r w:rsidRPr="00B83D1C">
        <w:t>Существующие на территории объекты регионального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</w:t>
      </w:r>
    </w:p>
    <w:p w:rsidR="00840844" w:rsidRDefault="00840844" w:rsidP="00840844"/>
    <w:p w:rsidR="009B4852" w:rsidRPr="00B83D1C" w:rsidRDefault="009B4852" w:rsidP="00840844"/>
    <w:p w:rsidR="00840844" w:rsidRPr="00B83D1C" w:rsidRDefault="00840844" w:rsidP="00840844">
      <w:pPr>
        <w:ind w:firstLine="0"/>
        <w:jc w:val="center"/>
        <w:rPr>
          <w:b/>
        </w:rPr>
      </w:pPr>
      <w:r>
        <w:rPr>
          <w:b/>
        </w:rPr>
        <w:lastRenderedPageBreak/>
        <w:t>3.3. </w:t>
      </w:r>
      <w:r w:rsidRPr="00B83D1C">
        <w:rPr>
          <w:b/>
        </w:rPr>
        <w:t>Размещение объектов местного значения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Default="00840844" w:rsidP="00840844">
      <w:r w:rsidRPr="00B83D1C">
        <w:t>На расчетный срок предусматрива</w:t>
      </w:r>
      <w:r>
        <w:t>ю</w:t>
      </w:r>
      <w:r w:rsidRPr="00B83D1C">
        <w:t>тся</w:t>
      </w:r>
      <w:r>
        <w:t>:</w:t>
      </w:r>
      <w:r w:rsidRPr="00B83D1C">
        <w:t xml:space="preserve"> </w:t>
      </w:r>
    </w:p>
    <w:p w:rsidR="00840844" w:rsidRPr="00F3460B" w:rsidRDefault="00840844" w:rsidP="00840844">
      <w:r w:rsidRPr="00F3460B">
        <w:t>реконструкция и строительство новых объектов общего среднего и дошк</w:t>
      </w:r>
      <w:r w:rsidRPr="00F3460B">
        <w:t>о</w:t>
      </w:r>
      <w:r w:rsidRPr="00F3460B">
        <w:t>льного образования соответствующей расчетной вместимости:</w:t>
      </w:r>
    </w:p>
    <w:p w:rsidR="00840844" w:rsidRPr="00F3460B" w:rsidRDefault="00840844" w:rsidP="00840844">
      <w:pPr>
        <w:rPr>
          <w:highlight w:val="yellow"/>
        </w:rPr>
      </w:pPr>
      <w:r w:rsidRPr="00F3460B">
        <w:t>строительство школы на 1000 ме</w:t>
      </w:r>
      <w:proofErr w:type="gramStart"/>
      <w:r w:rsidRPr="00F3460B">
        <w:t>ст в кв</w:t>
      </w:r>
      <w:proofErr w:type="gramEnd"/>
      <w:r w:rsidRPr="00F3460B">
        <w:t>артале 01.03.03;</w:t>
      </w:r>
    </w:p>
    <w:p w:rsidR="00840844" w:rsidRPr="00F3460B" w:rsidRDefault="00840844" w:rsidP="00840844">
      <w:r w:rsidRPr="00F3460B">
        <w:t>строительство двух школ на 700 ме</w:t>
      </w:r>
      <w:proofErr w:type="gramStart"/>
      <w:r w:rsidRPr="00F3460B">
        <w:t>ст в кв</w:t>
      </w:r>
      <w:proofErr w:type="gramEnd"/>
      <w:r w:rsidRPr="00F3460B">
        <w:t>артале 01.02.01;</w:t>
      </w:r>
    </w:p>
    <w:p w:rsidR="00840844" w:rsidRPr="00F3460B" w:rsidRDefault="00840844" w:rsidP="00840844">
      <w:r w:rsidRPr="00F3460B">
        <w:t>реконструкция школы № 100 с расширением до 1000 мест и увеличением территории школы до 2 га;</w:t>
      </w:r>
    </w:p>
    <w:p w:rsidR="00840844" w:rsidRPr="00F3460B" w:rsidRDefault="00840844" w:rsidP="00840844">
      <w:r w:rsidRPr="00F3460B">
        <w:t>строительство детского сада на</w:t>
      </w:r>
      <w:r>
        <w:t xml:space="preserve"> </w:t>
      </w:r>
      <w:r w:rsidRPr="00F3460B">
        <w:t>150 ме</w:t>
      </w:r>
      <w:proofErr w:type="gramStart"/>
      <w:r w:rsidRPr="00F3460B">
        <w:t>ст в кв</w:t>
      </w:r>
      <w:proofErr w:type="gramEnd"/>
      <w:r w:rsidRPr="00F3460B">
        <w:t>артале 01.02.02;</w:t>
      </w:r>
    </w:p>
    <w:p w:rsidR="00840844" w:rsidRPr="00F3460B" w:rsidRDefault="00840844" w:rsidP="00840844">
      <w:r w:rsidRPr="00F3460B">
        <w:t>строительство детского сада на 250 ме</w:t>
      </w:r>
      <w:proofErr w:type="gramStart"/>
      <w:r w:rsidRPr="00F3460B">
        <w:t>ст в кв</w:t>
      </w:r>
      <w:proofErr w:type="gramEnd"/>
      <w:r w:rsidRPr="00F3460B">
        <w:t>артале 01.01.01;</w:t>
      </w:r>
    </w:p>
    <w:p w:rsidR="00840844" w:rsidRPr="00F3460B" w:rsidRDefault="00840844" w:rsidP="00840844">
      <w:r w:rsidRPr="00F3460B">
        <w:t>строительство детского сада на 250 ме</w:t>
      </w:r>
      <w:proofErr w:type="gramStart"/>
      <w:r w:rsidRPr="00F3460B">
        <w:t>ст в кв</w:t>
      </w:r>
      <w:proofErr w:type="gramEnd"/>
      <w:r w:rsidRPr="00F3460B">
        <w:t>артале 01.01.02;</w:t>
      </w:r>
    </w:p>
    <w:p w:rsidR="00840844" w:rsidRDefault="00840844" w:rsidP="00840844">
      <w:r w:rsidRPr="00F3460B">
        <w:t>строительство детского сада на 100 ме</w:t>
      </w:r>
      <w:proofErr w:type="gramStart"/>
      <w:r w:rsidRPr="00F3460B">
        <w:t>ст в кв</w:t>
      </w:r>
      <w:proofErr w:type="gramEnd"/>
      <w:r w:rsidRPr="00F3460B">
        <w:t>артале 02.03.02;</w:t>
      </w:r>
    </w:p>
    <w:p w:rsidR="00840844" w:rsidRPr="00F3460B" w:rsidRDefault="00840844" w:rsidP="00840844">
      <w:r>
        <w:t xml:space="preserve">размещение многофункционального </w:t>
      </w:r>
      <w:proofErr w:type="spellStart"/>
      <w:r>
        <w:t>культурно-досугового</w:t>
      </w:r>
      <w:proofErr w:type="spellEnd"/>
      <w:r>
        <w:t xml:space="preserve"> центра в кварт</w:t>
      </w:r>
      <w:r>
        <w:t>а</w:t>
      </w:r>
      <w:r>
        <w:t>ле 01.02.01 во встроенных помещениях многоэтажных жилых домов;</w:t>
      </w:r>
    </w:p>
    <w:p w:rsidR="00840844" w:rsidRDefault="00840844" w:rsidP="00840844">
      <w:r w:rsidRPr="00F3460B">
        <w:t xml:space="preserve">увеличение вместимости отделений </w:t>
      </w:r>
      <w:r w:rsidR="00395D13" w:rsidRPr="004372D2">
        <w:t xml:space="preserve">ГБУЗ НСО </w:t>
      </w:r>
      <w:r w:rsidRPr="00F3460B">
        <w:t>«Детская городская пол</w:t>
      </w:r>
      <w:r w:rsidRPr="00F3460B">
        <w:t>и</w:t>
      </w:r>
      <w:r w:rsidRPr="00F3460B">
        <w:t>клиника № 1», расположенных в квартале 01.03.02</w:t>
      </w:r>
      <w:r w:rsidR="009B4852">
        <w:t>,</w:t>
      </w:r>
      <w:r w:rsidRPr="00F3460B">
        <w:t xml:space="preserve"> до 100 посещений в смену;</w:t>
      </w:r>
    </w:p>
    <w:p w:rsidR="00840844" w:rsidRPr="00F3460B" w:rsidRDefault="00840844" w:rsidP="00840844">
      <w:r>
        <w:t>строительство объекта общей врачебной практики на 200 посещений в см</w:t>
      </w:r>
      <w:r>
        <w:t>е</w:t>
      </w:r>
      <w:r>
        <w:t>ну в квартале 01.02.02;</w:t>
      </w:r>
    </w:p>
    <w:p w:rsidR="00840844" w:rsidRPr="00F3460B" w:rsidRDefault="00840844" w:rsidP="00840844">
      <w:r w:rsidRPr="00F3460B">
        <w:t>размещение новых и благоустройство существующих объектов озеленения общего пользования:</w:t>
      </w:r>
    </w:p>
    <w:p w:rsidR="00840844" w:rsidRPr="00F3460B" w:rsidRDefault="00840844" w:rsidP="00840844">
      <w:r w:rsidRPr="00F3460B">
        <w:t xml:space="preserve">парка отдыха «Серебряные Ключи» в </w:t>
      </w:r>
      <w:r w:rsidRPr="00977D7B">
        <w:t>планировочном квартале 01.03</w:t>
      </w:r>
      <w:r w:rsidR="002C3EBB" w:rsidRPr="00977D7B">
        <w:t>.03</w:t>
      </w:r>
      <w:r w:rsidRPr="00977D7B">
        <w:t>;</w:t>
      </w:r>
    </w:p>
    <w:p w:rsidR="00840844" w:rsidRPr="00F3460B" w:rsidRDefault="00840844" w:rsidP="00840844">
      <w:r w:rsidRPr="00F3460B">
        <w:t xml:space="preserve">скверов «На </w:t>
      </w:r>
      <w:proofErr w:type="gramStart"/>
      <w:r w:rsidRPr="00F3460B">
        <w:t>Магаданской</w:t>
      </w:r>
      <w:proofErr w:type="gramEnd"/>
      <w:r w:rsidRPr="00F3460B">
        <w:t>» в квартале 01.03.01;</w:t>
      </w:r>
    </w:p>
    <w:p w:rsidR="00840844" w:rsidRPr="00F3460B" w:rsidRDefault="00840844" w:rsidP="00840844">
      <w:r w:rsidRPr="00F3460B">
        <w:t>бульваров по Красному проспекту, ул. Даргомыжского, участку улицы с проектным номером «РМ-1», продолжения ул. Северной;</w:t>
      </w:r>
    </w:p>
    <w:p w:rsidR="00840844" w:rsidRPr="00F3460B" w:rsidRDefault="00840844" w:rsidP="00840844">
      <w:r w:rsidRPr="00F3460B">
        <w:t>местной сети бульваров и скверов на территории жилых кварталов.</w:t>
      </w:r>
    </w:p>
    <w:p w:rsidR="00840844" w:rsidRPr="00F3460B" w:rsidRDefault="00840844" w:rsidP="00840844">
      <w:r w:rsidRPr="00F3460B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840844" w:rsidRPr="00B83D1C" w:rsidRDefault="00840844" w:rsidP="00840844">
      <w:r w:rsidRPr="00B83D1C">
        <w:t xml:space="preserve">новое строительство </w:t>
      </w:r>
      <w:proofErr w:type="spellStart"/>
      <w:r w:rsidRPr="00B83D1C">
        <w:t>Ельцовской</w:t>
      </w:r>
      <w:proofErr w:type="spellEnd"/>
      <w:r w:rsidRPr="00B83D1C">
        <w:t xml:space="preserve"> магистрали – участка скоростной дороги протяженностью </w:t>
      </w:r>
      <w:r>
        <w:t>2</w:t>
      </w:r>
      <w:r w:rsidRPr="00B83D1C">
        <w:t xml:space="preserve"> км с транспортными развязками в двух уровнях;</w:t>
      </w:r>
    </w:p>
    <w:p w:rsidR="00840844" w:rsidRPr="00B83D1C" w:rsidRDefault="00840844" w:rsidP="00840844">
      <w:r w:rsidRPr="00B83D1C">
        <w:t>новое строительство с использованием участков существующей проезжей части ул. Залесского – участка магистральной улицы непрерывного движения протяженностью 1,32 км с транспортными развязками в двух уровнях и тран</w:t>
      </w:r>
      <w:r w:rsidRPr="00B83D1C">
        <w:t>с</w:t>
      </w:r>
      <w:r w:rsidRPr="00B83D1C">
        <w:t>портным тоннелем от ул. Танковой до ул. Дуси Ковальчук;</w:t>
      </w:r>
    </w:p>
    <w:p w:rsidR="00840844" w:rsidRPr="00B83D1C" w:rsidRDefault="00840844" w:rsidP="00840844">
      <w:r w:rsidRPr="00B83D1C">
        <w:t xml:space="preserve">расширение проезжей </w:t>
      </w:r>
      <w:proofErr w:type="gramStart"/>
      <w:r w:rsidRPr="00B83D1C">
        <w:t>части участков магистральных улиц городского зн</w:t>
      </w:r>
      <w:r w:rsidRPr="00B83D1C">
        <w:t>а</w:t>
      </w:r>
      <w:r w:rsidRPr="00B83D1C">
        <w:t>чения ре</w:t>
      </w:r>
      <w:r>
        <w:t>гулируемого движения</w:t>
      </w:r>
      <w:proofErr w:type="gramEnd"/>
      <w:r>
        <w:t xml:space="preserve"> I класса со </w:t>
      </w:r>
      <w:r w:rsidRPr="00B83D1C">
        <w:t>строительством транспортных разв</w:t>
      </w:r>
      <w:r w:rsidRPr="00B83D1C">
        <w:t>я</w:t>
      </w:r>
      <w:r>
        <w:t>зок, в том числе в двух уровнях;</w:t>
      </w:r>
    </w:p>
    <w:p w:rsidR="00840844" w:rsidRPr="00B83D1C" w:rsidRDefault="00840844" w:rsidP="00840844">
      <w:r w:rsidRPr="00B83D1C">
        <w:t>новое строительство участка улицы городского значения регулируемого движения I класса со строительством транспортных развязок, в том числе в двух уровнях</w:t>
      </w:r>
      <w:r>
        <w:t>,</w:t>
      </w:r>
      <w:r w:rsidRPr="00B83D1C">
        <w:t xml:space="preserve"> по ул. Бардина (1</w:t>
      </w:r>
      <w:r>
        <w:t>,7</w:t>
      </w:r>
      <w:r w:rsidRPr="00B83D1C">
        <w:t xml:space="preserve"> км);</w:t>
      </w:r>
    </w:p>
    <w:p w:rsidR="00840844" w:rsidRPr="00B83D1C" w:rsidRDefault="00840844" w:rsidP="00840844">
      <w:r w:rsidRPr="00B83D1C">
        <w:t>новое строительство участков магистральных улиц районного значения с шириной проезжей части 15 м по ул. </w:t>
      </w:r>
      <w:proofErr w:type="spellStart"/>
      <w:r w:rsidRPr="00B83D1C">
        <w:t>Светлановской</w:t>
      </w:r>
      <w:proofErr w:type="spellEnd"/>
      <w:r w:rsidRPr="00B83D1C">
        <w:t xml:space="preserve"> (с использованием сущес</w:t>
      </w:r>
      <w:r w:rsidRPr="00B83D1C">
        <w:t>т</w:t>
      </w:r>
      <w:r w:rsidRPr="00B83D1C">
        <w:t>вующей проезжей части – 2,06 км), по улице с проектным номером «РМ-1» (0,86 км)</w:t>
      </w:r>
      <w:r>
        <w:t>, по ул. Северной</w:t>
      </w:r>
      <w:r w:rsidRPr="00B83D1C">
        <w:t>;</w:t>
      </w:r>
    </w:p>
    <w:p w:rsidR="00840844" w:rsidRPr="00F3460B" w:rsidRDefault="00840844" w:rsidP="00840844">
      <w:r w:rsidRPr="00F3460B">
        <w:lastRenderedPageBreak/>
        <w:t>новое строительство второй проезжей части шириной 8 м и пешеходного бульвара по ул. Даргомыжского (1,35 км);</w:t>
      </w:r>
    </w:p>
    <w:p w:rsidR="00840844" w:rsidRPr="00B83D1C" w:rsidRDefault="00393B49" w:rsidP="00840844">
      <w:r>
        <w:t>расширение до 9 </w:t>
      </w:r>
      <w:r w:rsidR="00840844" w:rsidRPr="00B83D1C">
        <w:t>м проезжей части ул</w:t>
      </w:r>
      <w:r w:rsidR="00322C78">
        <w:t>иц</w:t>
      </w:r>
      <w:r w:rsidR="00AD1B48">
        <w:t xml:space="preserve"> в жилой застройке: ул.</w:t>
      </w:r>
      <w:r w:rsidR="00840844" w:rsidRPr="00B83D1C">
        <w:t> Магаданской (0,</w:t>
      </w:r>
      <w:r w:rsidR="00153529">
        <w:t>4</w:t>
      </w:r>
      <w:r w:rsidR="00840844" w:rsidRPr="00B83D1C">
        <w:t xml:space="preserve"> км), </w:t>
      </w:r>
      <w:r w:rsidR="00AD1B48">
        <w:t xml:space="preserve">ул. </w:t>
      </w:r>
      <w:r w:rsidR="00840844" w:rsidRPr="00B83D1C">
        <w:t>Новой (0,18 км),</w:t>
      </w:r>
      <w:r w:rsidR="00322C78" w:rsidRPr="00B83D1C">
        <w:t xml:space="preserve"> </w:t>
      </w:r>
      <w:r w:rsidR="00AD1B48">
        <w:t xml:space="preserve">ул. </w:t>
      </w:r>
      <w:proofErr w:type="spellStart"/>
      <w:r w:rsidR="00840844" w:rsidRPr="00B83D1C">
        <w:t>Падунской</w:t>
      </w:r>
      <w:proofErr w:type="spellEnd"/>
      <w:r w:rsidR="00840844" w:rsidRPr="00B83D1C">
        <w:t xml:space="preserve"> (0,53 км</w:t>
      </w:r>
      <w:r w:rsidR="00840844">
        <w:t>);</w:t>
      </w:r>
    </w:p>
    <w:p w:rsidR="00840844" w:rsidRPr="00B83D1C" w:rsidRDefault="00840844" w:rsidP="00840844">
      <w:proofErr w:type="gramStart"/>
      <w:r w:rsidRPr="00B83D1C">
        <w:t xml:space="preserve">новое строительство участков </w:t>
      </w:r>
      <w:r w:rsidR="004E7704" w:rsidRPr="00B83D1C">
        <w:t>ул</w:t>
      </w:r>
      <w:r w:rsidR="004E7704">
        <w:t>иц в жилой застройке</w:t>
      </w:r>
      <w:r w:rsidR="004E7704" w:rsidRPr="00B83D1C">
        <w:t xml:space="preserve"> </w:t>
      </w:r>
      <w:r w:rsidRPr="00B83D1C">
        <w:t>с шириной проезжей части 9 м по ул. Серебряные Ключи (с использованием существующих участков проезжей части – 1,22 км), улиц</w:t>
      </w:r>
      <w:r>
        <w:t>ы</w:t>
      </w:r>
      <w:r w:rsidRPr="00B83D1C">
        <w:t xml:space="preserve"> с проектными </w:t>
      </w:r>
      <w:r w:rsidRPr="00AB09DC">
        <w:t>номер</w:t>
      </w:r>
      <w:r>
        <w:t>ом</w:t>
      </w:r>
      <w:r w:rsidRPr="00AB09DC">
        <w:t xml:space="preserve"> </w:t>
      </w:r>
      <w:r w:rsidRPr="004E7704">
        <w:t>«</w:t>
      </w:r>
      <w:proofErr w:type="spellStart"/>
      <w:r w:rsidRPr="004E7704">
        <w:t>у.п</w:t>
      </w:r>
      <w:proofErr w:type="spellEnd"/>
      <w:r w:rsidRPr="004E7704">
        <w:t>. </w:t>
      </w:r>
      <w:r w:rsidR="004E7704" w:rsidRPr="004E7704">
        <w:t>3</w:t>
      </w:r>
      <w:r w:rsidRPr="004E7704">
        <w:t>»</w:t>
      </w:r>
      <w:r>
        <w:t xml:space="preserve"> (0,91 км);</w:t>
      </w:r>
      <w:proofErr w:type="gramEnd"/>
    </w:p>
    <w:p w:rsidR="00840844" w:rsidRPr="00B83D1C" w:rsidRDefault="00840844" w:rsidP="00840844">
      <w:r w:rsidRPr="00B83D1C">
        <w:t>расширение проезжей части до 9 м в составе улицы промышленных и ко</w:t>
      </w:r>
      <w:r w:rsidRPr="00B83D1C">
        <w:t>м</w:t>
      </w:r>
      <w:r w:rsidRPr="00B83D1C">
        <w:t xml:space="preserve">мунально-складских зон с проектным номером </w:t>
      </w:r>
      <w:r w:rsidRPr="00E454F3">
        <w:t>«</w:t>
      </w:r>
      <w:proofErr w:type="spellStart"/>
      <w:r w:rsidRPr="00E454F3">
        <w:t>у.п</w:t>
      </w:r>
      <w:proofErr w:type="spellEnd"/>
      <w:r w:rsidRPr="00E454F3">
        <w:t>. 2» (0,19 км);</w:t>
      </w:r>
    </w:p>
    <w:p w:rsidR="00840844" w:rsidRPr="009B5CF1" w:rsidRDefault="00840844" w:rsidP="00840844">
      <w:r w:rsidRPr="009B5CF1">
        <w:t>новое строительство участков улицы промышленных и коммунально-складских зон с шириной проезжей части 9 м и проектным номером «</w:t>
      </w:r>
      <w:proofErr w:type="spellStart"/>
      <w:r w:rsidRPr="009B5CF1">
        <w:t>у.п</w:t>
      </w:r>
      <w:proofErr w:type="spellEnd"/>
      <w:r w:rsidRPr="009B5CF1">
        <w:t>. 1» (0,77 км).</w:t>
      </w:r>
    </w:p>
    <w:p w:rsidR="009E1DDB" w:rsidRPr="009B5CF1" w:rsidRDefault="009E1DDB" w:rsidP="00840844">
      <w:pPr>
        <w:ind w:firstLine="0"/>
      </w:pPr>
    </w:p>
    <w:p w:rsidR="00840844" w:rsidRDefault="00840844" w:rsidP="00840844">
      <w:pPr>
        <w:ind w:firstLine="0"/>
        <w:jc w:val="center"/>
        <w:rPr>
          <w:b/>
        </w:rPr>
      </w:pPr>
      <w:r w:rsidRPr="00E85BAA">
        <w:rPr>
          <w:b/>
        </w:rPr>
        <w:t>4. Основные показатели развития территории</w:t>
      </w:r>
    </w:p>
    <w:p w:rsidR="00840844" w:rsidRDefault="00840844" w:rsidP="00840844">
      <w:pPr>
        <w:ind w:firstLine="0"/>
        <w:rPr>
          <w:b/>
        </w:rPr>
      </w:pPr>
    </w:p>
    <w:p w:rsidR="00840844" w:rsidRDefault="00840844" w:rsidP="00840844">
      <w:pPr>
        <w:ind w:firstLine="0"/>
        <w:jc w:val="right"/>
        <w:outlineLvl w:val="0"/>
        <w:rPr>
          <w:bCs/>
        </w:rPr>
      </w:pPr>
      <w:r w:rsidRPr="00E85BAA">
        <w:rPr>
          <w:bCs/>
        </w:rPr>
        <w:t>Таблица 4</w:t>
      </w:r>
    </w:p>
    <w:bookmarkEnd w:id="1"/>
    <w:p w:rsidR="00D71A6F" w:rsidRDefault="00D71A6F" w:rsidP="00840844">
      <w:pPr>
        <w:ind w:firstLine="0"/>
        <w:jc w:val="center"/>
        <w:rPr>
          <w:szCs w:val="28"/>
        </w:rPr>
      </w:pPr>
    </w:p>
    <w:p w:rsidR="00840844" w:rsidRPr="00286EEF" w:rsidRDefault="00840844" w:rsidP="00840844">
      <w:pPr>
        <w:ind w:firstLine="0"/>
        <w:jc w:val="center"/>
        <w:rPr>
          <w:szCs w:val="28"/>
        </w:rPr>
      </w:pPr>
      <w:r w:rsidRPr="00286EEF">
        <w:rPr>
          <w:szCs w:val="28"/>
        </w:rPr>
        <w:t>Основные показатели развития территории</w:t>
      </w:r>
    </w:p>
    <w:p w:rsidR="00840844" w:rsidRPr="00286EEF" w:rsidRDefault="00840844" w:rsidP="00840844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110"/>
        <w:gridCol w:w="1617"/>
        <w:gridCol w:w="1502"/>
        <w:gridCol w:w="1701"/>
      </w:tblGrid>
      <w:tr w:rsidR="00840844" w:rsidRPr="00286EEF" w:rsidTr="00840844">
        <w:trPr>
          <w:trHeight w:val="86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№</w:t>
            </w:r>
          </w:p>
          <w:p w:rsidR="00840844" w:rsidRPr="00286EEF" w:rsidRDefault="008F4941" w:rsidP="00840844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Наименование показателей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 xml:space="preserve">Единица </w:t>
            </w:r>
          </w:p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измерения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Совреме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ное состо</w:t>
            </w:r>
            <w:r>
              <w:rPr>
                <w:szCs w:val="28"/>
              </w:rPr>
              <w:t>я</w:t>
            </w:r>
            <w:r>
              <w:rPr>
                <w:szCs w:val="28"/>
              </w:rPr>
              <w:t>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Расчетный срок</w:t>
            </w:r>
          </w:p>
        </w:tc>
      </w:tr>
    </w:tbl>
    <w:p w:rsidR="00840844" w:rsidRPr="00E85BAA" w:rsidRDefault="00840844" w:rsidP="00840844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110"/>
        <w:gridCol w:w="1617"/>
        <w:gridCol w:w="1502"/>
        <w:gridCol w:w="1701"/>
      </w:tblGrid>
      <w:tr w:rsidR="00840844" w:rsidRPr="003B4DA5" w:rsidTr="00A548C6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524D0B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9B4852">
            <w:pPr>
              <w:spacing w:line="240" w:lineRule="atLeast"/>
              <w:ind w:left="57" w:right="57" w:firstLine="0"/>
            </w:pPr>
            <w:r w:rsidRPr="00524D0B">
              <w:t>Площадь проектируемой терр</w:t>
            </w:r>
            <w:r w:rsidRPr="00524D0B">
              <w:t>и</w:t>
            </w:r>
            <w:r w:rsidRPr="00524D0B">
              <w:t>тории,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</w:pPr>
            <w:r w:rsidRPr="00524D0B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  <w:rPr>
                <w:color w:val="FF0000"/>
              </w:rPr>
            </w:pPr>
            <w:r w:rsidRPr="00524D0B">
              <w:t>341,7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</w:pPr>
            <w:r w:rsidRPr="00524D0B">
              <w:t>341,7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озеленения (Р-2)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18,99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24,08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объектов спортивного н</w:t>
            </w:r>
            <w:r w:rsidRPr="003B4DA5">
              <w:t>а</w:t>
            </w:r>
            <w:r w:rsidRPr="003B4DA5">
              <w:t>значения (Р-4)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4,45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4,45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>
              <w:t>Жилые зоны (Ж),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30,85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37,81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застройки жилыми домами смешанной этажности (Ж-1)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20,93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3B4DA5">
              <w:t xml:space="preserve">Зона застройки </w:t>
            </w:r>
            <w:proofErr w:type="spellStart"/>
            <w:r w:rsidRPr="003B4DA5">
              <w:t>среднеэтажными</w:t>
            </w:r>
            <w:proofErr w:type="spellEnd"/>
            <w:r w:rsidRPr="003B4DA5">
              <w:t xml:space="preserve"> жилыми домами (Ж-3)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3B4DA5">
              <w:t>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9,69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color w:val="FF0000"/>
                <w:sz w:val="27"/>
                <w:szCs w:val="27"/>
              </w:rPr>
            </w:pPr>
            <w:r w:rsidRPr="003B4DA5">
              <w:t>Зона застройки многоэтажными жилыми домами (Ж-4)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га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5,7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застройки жилыми домами повышенной этажности (Ж-5)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3,49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3,49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7C4031">
              <w:rPr>
                <w:szCs w:val="28"/>
              </w:rPr>
              <w:t>Общественно-делов</w:t>
            </w:r>
            <w:r>
              <w:rPr>
                <w:szCs w:val="28"/>
              </w:rPr>
              <w:t>ые зоны (ОД)</w:t>
            </w:r>
            <w:r w:rsidRPr="007C4031">
              <w:rPr>
                <w:szCs w:val="28"/>
              </w:rPr>
              <w:t>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tabs>
                <w:tab w:val="left" w:pos="563"/>
                <w:tab w:val="center" w:pos="829"/>
              </w:tabs>
              <w:ind w:firstLine="0"/>
              <w:jc w:val="center"/>
            </w:pPr>
            <w:r w:rsidRPr="003B4DA5">
              <w:t>84,06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100,41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делового, общественного и коммерческого назначения     (ОД-1)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15,01</w:t>
            </w:r>
          </w:p>
          <w:p w:rsidR="00840844" w:rsidRPr="003B4DA5" w:rsidRDefault="00840844" w:rsidP="00A548C6">
            <w:pPr>
              <w:widowControl w:val="0"/>
              <w:ind w:firstLine="0"/>
              <w:jc w:val="center"/>
            </w:pPr>
          </w:p>
          <w:p w:rsidR="00840844" w:rsidRPr="003B4DA5" w:rsidRDefault="00840844" w:rsidP="00A548C6">
            <w:pPr>
              <w:widowControl w:val="0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31,7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proofErr w:type="spellStart"/>
            <w:r>
              <w:rPr>
                <w:szCs w:val="28"/>
              </w:rPr>
              <w:t>Подз</w:t>
            </w:r>
            <w:r w:rsidRPr="001E1548">
              <w:rPr>
                <w:szCs w:val="28"/>
              </w:rPr>
              <w:t>она</w:t>
            </w:r>
            <w:proofErr w:type="spellEnd"/>
            <w:r w:rsidRPr="001E1548">
              <w:rPr>
                <w:szCs w:val="28"/>
              </w:rPr>
              <w:t xml:space="preserve"> специализированной малоэтажной общественной з</w:t>
            </w:r>
            <w:r w:rsidRPr="001E1548">
              <w:rPr>
                <w:szCs w:val="28"/>
              </w:rPr>
              <w:t>а</w:t>
            </w:r>
            <w:r w:rsidRPr="001E1548">
              <w:rPr>
                <w:szCs w:val="28"/>
              </w:rPr>
              <w:t>стройки (ОД-4.1)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га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68,65</w:t>
            </w:r>
          </w:p>
          <w:p w:rsidR="00840844" w:rsidRPr="003B4DA5" w:rsidRDefault="00840844" w:rsidP="00A548C6">
            <w:pPr>
              <w:widowControl w:val="0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46,28</w:t>
            </w:r>
          </w:p>
        </w:tc>
      </w:tr>
      <w:tr w:rsidR="00840844" w:rsidRPr="003B4DA5" w:rsidTr="004217F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lastRenderedPageBreak/>
              <w:t>1.</w:t>
            </w:r>
            <w:r>
              <w:rPr>
                <w:sz w:val="27"/>
                <w:szCs w:val="27"/>
              </w:rPr>
              <w:t>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proofErr w:type="spellStart"/>
            <w:r>
              <w:rPr>
                <w:szCs w:val="28"/>
              </w:rPr>
              <w:t>Подз</w:t>
            </w:r>
            <w:r w:rsidRPr="001E1548">
              <w:rPr>
                <w:szCs w:val="28"/>
              </w:rPr>
              <w:t>она</w:t>
            </w:r>
            <w:proofErr w:type="spellEnd"/>
            <w:r w:rsidRPr="001E1548">
              <w:rPr>
                <w:szCs w:val="28"/>
              </w:rPr>
              <w:t xml:space="preserve"> специализированной средне- и многоэтажной общ</w:t>
            </w:r>
            <w:r w:rsidRPr="001E1548">
              <w:rPr>
                <w:szCs w:val="28"/>
              </w:rPr>
              <w:t>е</w:t>
            </w:r>
            <w:r w:rsidRPr="001E1548">
              <w:rPr>
                <w:szCs w:val="28"/>
              </w:rPr>
              <w:t>ственной застройки (ОД-4.2)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14,93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>
              <w:rPr>
                <w:szCs w:val="28"/>
              </w:rPr>
              <w:t xml:space="preserve">Зона </w:t>
            </w:r>
            <w:r w:rsidRPr="001E1548">
              <w:rPr>
                <w:szCs w:val="28"/>
              </w:rPr>
              <w:t>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среднего профе</w:t>
            </w:r>
            <w:r w:rsidRPr="001E1548">
              <w:rPr>
                <w:szCs w:val="28"/>
              </w:rPr>
              <w:t>с</w:t>
            </w:r>
            <w:r w:rsidRPr="001E1548">
              <w:rPr>
                <w:szCs w:val="28"/>
              </w:rPr>
              <w:t>сионального и высшего образ</w:t>
            </w:r>
            <w:r w:rsidRPr="001E1548">
              <w:rPr>
                <w:szCs w:val="28"/>
              </w:rPr>
              <w:t>о</w:t>
            </w:r>
            <w:r w:rsidRPr="001E1548">
              <w:rPr>
                <w:szCs w:val="28"/>
              </w:rPr>
              <w:t xml:space="preserve">вания, </w:t>
            </w:r>
            <w:proofErr w:type="spellStart"/>
            <w:proofErr w:type="gramStart"/>
            <w:r w:rsidRPr="001E1548">
              <w:rPr>
                <w:szCs w:val="28"/>
              </w:rPr>
              <w:t>научно-исследователь</w:t>
            </w:r>
            <w:r w:rsidR="004217FE">
              <w:rPr>
                <w:szCs w:val="28"/>
              </w:rPr>
              <w:t>-</w:t>
            </w:r>
            <w:r w:rsidRPr="001E1548">
              <w:rPr>
                <w:szCs w:val="28"/>
              </w:rPr>
              <w:t>ских</w:t>
            </w:r>
            <w:proofErr w:type="spellEnd"/>
            <w:proofErr w:type="gramEnd"/>
            <w:r w:rsidRPr="001E1548">
              <w:rPr>
                <w:szCs w:val="28"/>
              </w:rPr>
              <w:t xml:space="preserve"> </w:t>
            </w:r>
            <w:r>
              <w:rPr>
                <w:szCs w:val="28"/>
              </w:rPr>
              <w:t>организаций</w:t>
            </w:r>
            <w:r w:rsidRPr="001E1548">
              <w:rPr>
                <w:szCs w:val="28"/>
              </w:rPr>
              <w:t xml:space="preserve"> (ОД-2)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16,46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16,46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1E1548">
              <w:rPr>
                <w:szCs w:val="28"/>
              </w:rPr>
              <w:t>Зона 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здравоохранения (ОД-3)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32,2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32,2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4.6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r w:rsidRPr="001E1548">
              <w:rPr>
                <w:szCs w:val="28"/>
              </w:rPr>
              <w:t>Зона 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дошкольного, н</w:t>
            </w:r>
            <w:r w:rsidRPr="001E1548">
              <w:rPr>
                <w:szCs w:val="28"/>
              </w:rPr>
              <w:t>а</w:t>
            </w:r>
            <w:r w:rsidRPr="001E1548">
              <w:rPr>
                <w:szCs w:val="28"/>
              </w:rPr>
              <w:t>чального общего,</w:t>
            </w:r>
            <w:r w:rsidR="004217FE">
              <w:rPr>
                <w:szCs w:val="28"/>
              </w:rPr>
              <w:t xml:space="preserve"> </w:t>
            </w:r>
            <w:r w:rsidRPr="001E1548">
              <w:rPr>
                <w:szCs w:val="28"/>
              </w:rPr>
              <w:t>основного общего и среднего общего обр</w:t>
            </w:r>
            <w:r w:rsidRPr="001E1548">
              <w:rPr>
                <w:szCs w:val="28"/>
              </w:rPr>
              <w:t>а</w:t>
            </w:r>
            <w:r w:rsidRPr="001E1548">
              <w:rPr>
                <w:szCs w:val="28"/>
              </w:rPr>
              <w:t>зования (ОД-5)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7,41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13,43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322C78" w:rsidP="009B4852">
            <w:pPr>
              <w:widowControl w:val="0"/>
              <w:ind w:left="57" w:right="57" w:firstLine="0"/>
            </w:pPr>
            <w:r>
              <w:t xml:space="preserve">Зона </w:t>
            </w:r>
            <w:r w:rsidR="00840844" w:rsidRPr="003B4DA5">
              <w:t>производственны</w:t>
            </w:r>
            <w:r>
              <w:t>х</w:t>
            </w:r>
            <w:r w:rsidR="00840844" w:rsidRPr="003B4DA5">
              <w:t xml:space="preserve"> объе</w:t>
            </w:r>
            <w:r w:rsidR="00840844" w:rsidRPr="003B4DA5">
              <w:t>к</w:t>
            </w:r>
            <w:r w:rsidR="00840844" w:rsidRPr="003B4DA5">
              <w:t>т</w:t>
            </w:r>
            <w:r>
              <w:t>ов</w:t>
            </w:r>
            <w:r w:rsidR="00840844" w:rsidRPr="003B4DA5">
              <w:t xml:space="preserve"> с различными нормативами воздействия на окружающую среду (П-1)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54,39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23,27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>
              <w:t xml:space="preserve">Зона </w:t>
            </w:r>
            <w:r w:rsidRPr="003B4DA5">
              <w:t>коммунальны</w:t>
            </w:r>
            <w:r>
              <w:t>х</w:t>
            </w:r>
            <w:r w:rsidRPr="003B4DA5">
              <w:t xml:space="preserve"> и складски</w:t>
            </w:r>
            <w:r>
              <w:t>х</w:t>
            </w:r>
            <w:r w:rsidRPr="003B4DA5">
              <w:t xml:space="preserve"> объект</w:t>
            </w:r>
            <w:r>
              <w:t>ов</w:t>
            </w:r>
            <w:r w:rsidRPr="003B4DA5">
              <w:t xml:space="preserve"> (П-2)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7,33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7,33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Default="00840844" w:rsidP="009B4852">
            <w:pPr>
              <w:widowControl w:val="0"/>
              <w:ind w:left="57" w:right="57" w:firstLine="0"/>
            </w:pPr>
            <w:r>
              <w:t>Зоны и</w:t>
            </w:r>
            <w:r w:rsidRPr="00812200">
              <w:t>нженерной и транспор</w:t>
            </w:r>
            <w:r w:rsidRPr="00812200">
              <w:t>т</w:t>
            </w:r>
            <w:r w:rsidRPr="00812200">
              <w:t>ной инфраструктур</w:t>
            </w:r>
            <w:r>
              <w:t>ы (</w:t>
            </w:r>
            <w:proofErr w:type="gramStart"/>
            <w:r>
              <w:t>ИТ</w:t>
            </w:r>
            <w:proofErr w:type="gramEnd"/>
            <w:r>
              <w:t>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7.1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объектов инженерной и</w:t>
            </w:r>
            <w:r w:rsidRPr="003B4DA5">
              <w:t>н</w:t>
            </w:r>
            <w:r w:rsidRPr="003B4DA5">
              <w:t>фраструктуры (ИТ-4)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1,97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7.2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r w:rsidRPr="003B4DA5">
              <w:t>Зона улично-дорожной сети (ИТ-3)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74,29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73,92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Зона стоянок для легковых а</w:t>
            </w:r>
            <w:r w:rsidRPr="003B4DA5">
              <w:rPr>
                <w:szCs w:val="28"/>
              </w:rPr>
              <w:t>в</w:t>
            </w:r>
            <w:r w:rsidRPr="003B4DA5">
              <w:rPr>
                <w:szCs w:val="28"/>
              </w:rPr>
              <w:t>томобилей (СА-1)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9,87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Население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Численность населения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чел</w:t>
            </w:r>
            <w:r w:rsidR="008F4941">
              <w:rPr>
                <w:szCs w:val="28"/>
              </w:rPr>
              <w:t>о</w:t>
            </w:r>
            <w:r w:rsidR="008F4941">
              <w:rPr>
                <w:szCs w:val="28"/>
              </w:rPr>
              <w:t>век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31,0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Жилищный фонд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Средняя обеспеченность нас</w:t>
            </w:r>
            <w:r w:rsidRPr="003B4DA5">
              <w:rPr>
                <w:szCs w:val="28"/>
              </w:rPr>
              <w:t>е</w:t>
            </w:r>
            <w:r w:rsidRPr="003B4DA5">
              <w:rPr>
                <w:szCs w:val="28"/>
              </w:rPr>
              <w:t>ления общей площадью жилья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217FE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кв. м/</w:t>
            </w:r>
            <w:r w:rsidR="004217FE">
              <w:rPr>
                <w:szCs w:val="28"/>
              </w:rPr>
              <w:t xml:space="preserve"> </w:t>
            </w:r>
          </w:p>
          <w:p w:rsidR="00840844" w:rsidRPr="003B4DA5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чел</w:t>
            </w:r>
            <w:r w:rsidR="008F4941">
              <w:rPr>
                <w:szCs w:val="28"/>
              </w:rPr>
              <w:t>овека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29,3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379,4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909,4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Существующий сохраняемый жилищный фонд,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323,4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Средне- и многоэтажной з</w:t>
            </w:r>
            <w:r w:rsidRPr="003B4DA5">
              <w:rPr>
                <w:szCs w:val="28"/>
              </w:rPr>
              <w:t>а</w:t>
            </w:r>
            <w:r w:rsidRPr="003B4DA5">
              <w:rPr>
                <w:szCs w:val="28"/>
              </w:rPr>
              <w:t>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323,1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C90FFB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Убыль жилищного фонда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56,0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C90FFB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</w:t>
            </w:r>
            <w:r w:rsidR="00C90FFB"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586,0</w:t>
            </w:r>
          </w:p>
        </w:tc>
      </w:tr>
      <w:tr w:rsidR="00840844" w:rsidRPr="003B4DA5" w:rsidTr="004217F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4217FE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 xml:space="preserve">Объекты </w:t>
            </w:r>
            <w:proofErr w:type="spellStart"/>
            <w:proofErr w:type="gramStart"/>
            <w:r w:rsidRPr="003B4DA5">
              <w:rPr>
                <w:szCs w:val="28"/>
              </w:rPr>
              <w:t>социально-культур</w:t>
            </w:r>
            <w:r w:rsidR="004217FE">
              <w:rPr>
                <w:szCs w:val="28"/>
              </w:rPr>
              <w:t>-</w:t>
            </w:r>
            <w:r w:rsidRPr="003B4DA5">
              <w:rPr>
                <w:szCs w:val="28"/>
              </w:rPr>
              <w:t>ного</w:t>
            </w:r>
            <w:proofErr w:type="spellEnd"/>
            <w:proofErr w:type="gramEnd"/>
            <w:r w:rsidRPr="003B4DA5">
              <w:rPr>
                <w:szCs w:val="28"/>
              </w:rPr>
              <w:t xml:space="preserve"> и</w:t>
            </w:r>
            <w:r w:rsidR="004217FE">
              <w:rPr>
                <w:szCs w:val="28"/>
              </w:rPr>
              <w:t xml:space="preserve"> </w:t>
            </w:r>
            <w:r w:rsidRPr="003B4DA5">
              <w:rPr>
                <w:szCs w:val="28"/>
              </w:rPr>
              <w:t>культурно-бытового о</w:t>
            </w:r>
            <w:r w:rsidRPr="003B4DA5">
              <w:rPr>
                <w:szCs w:val="28"/>
              </w:rPr>
              <w:t>б</w:t>
            </w:r>
            <w:r w:rsidRPr="003B4DA5">
              <w:rPr>
                <w:szCs w:val="28"/>
              </w:rPr>
              <w:t>служивания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Детские дошкольные учрежд</w:t>
            </w:r>
            <w:r w:rsidRPr="003B4DA5">
              <w:rPr>
                <w:szCs w:val="28"/>
              </w:rPr>
              <w:t>е</w:t>
            </w:r>
            <w:r w:rsidRPr="003B4DA5">
              <w:rPr>
                <w:szCs w:val="28"/>
              </w:rPr>
              <w:t>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631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1531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Общеобразовательные школы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3400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Транспорт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 xml:space="preserve">Протяженность </w:t>
            </w:r>
            <w:proofErr w:type="spellStart"/>
            <w:r w:rsidRPr="00286EEF">
              <w:rPr>
                <w:szCs w:val="28"/>
              </w:rPr>
              <w:t>улично-дорож</w:t>
            </w:r>
            <w:r w:rsidR="00D71A6F">
              <w:rPr>
                <w:szCs w:val="28"/>
              </w:rPr>
              <w:t>-</w:t>
            </w:r>
            <w:r w:rsidRPr="00286EEF">
              <w:rPr>
                <w:szCs w:val="28"/>
              </w:rPr>
              <w:t>ной</w:t>
            </w:r>
            <w:proofErr w:type="spellEnd"/>
            <w:r w:rsidRPr="00286EEF">
              <w:rPr>
                <w:szCs w:val="28"/>
              </w:rPr>
              <w:t xml:space="preserve"> сети,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14,46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18,16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13,94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Скоростные дороги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2,17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Магистрали непрерывного дв</w:t>
            </w:r>
            <w:r w:rsidRPr="00286EEF">
              <w:rPr>
                <w:szCs w:val="28"/>
              </w:rPr>
              <w:t>и</w:t>
            </w:r>
            <w:r w:rsidRPr="00286EEF">
              <w:rPr>
                <w:szCs w:val="28"/>
              </w:rPr>
              <w:t>жения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1,68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Городские магистрали регул</w:t>
            </w:r>
            <w:r w:rsidRPr="00286EEF">
              <w:rPr>
                <w:szCs w:val="28"/>
              </w:rPr>
              <w:t>и</w:t>
            </w:r>
            <w:r w:rsidRPr="00286EEF">
              <w:rPr>
                <w:szCs w:val="28"/>
              </w:rPr>
              <w:t xml:space="preserve">руемого движения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4217FE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</w:t>
            </w:r>
            <w:r w:rsidR="004217FE">
              <w:rPr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Магистрали районного значения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6,6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Улицы местного значения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4,22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Плотность улично-дорожной с</w:t>
            </w:r>
            <w:r w:rsidRPr="00286EEF">
              <w:rPr>
                <w:szCs w:val="28"/>
              </w:rPr>
              <w:t>е</w:t>
            </w:r>
            <w:r w:rsidRPr="00286EEF">
              <w:rPr>
                <w:szCs w:val="28"/>
              </w:rPr>
              <w:t>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proofErr w:type="gramStart"/>
            <w:r w:rsidRPr="00286EEF">
              <w:rPr>
                <w:szCs w:val="28"/>
              </w:rPr>
              <w:t>км</w:t>
            </w:r>
            <w:proofErr w:type="gramEnd"/>
            <w:r w:rsidRPr="00286EEF">
              <w:rPr>
                <w:szCs w:val="28"/>
              </w:rPr>
              <w:t>/кв. 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5,03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Плотность магистральной сети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proofErr w:type="gramStart"/>
            <w:r w:rsidRPr="00286EEF">
              <w:rPr>
                <w:szCs w:val="28"/>
              </w:rPr>
              <w:t>км</w:t>
            </w:r>
            <w:proofErr w:type="gramEnd"/>
            <w:r w:rsidRPr="00286EEF">
              <w:rPr>
                <w:szCs w:val="28"/>
              </w:rPr>
              <w:t>/кв. 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3,86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840844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5.4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A5E1F">
              <w:rPr>
                <w:szCs w:val="28"/>
              </w:rPr>
              <w:t>Протяженность линий общес</w:t>
            </w:r>
            <w:r w:rsidRPr="00AA5E1F">
              <w:rPr>
                <w:szCs w:val="28"/>
              </w:rPr>
              <w:t>т</w:t>
            </w:r>
            <w:r w:rsidRPr="00AA5E1F">
              <w:rPr>
                <w:szCs w:val="28"/>
              </w:rPr>
              <w:t>венного транспорта, в том чи</w:t>
            </w:r>
            <w:r w:rsidRPr="00AA5E1F">
              <w:rPr>
                <w:szCs w:val="28"/>
              </w:rPr>
              <w:t>с</w:t>
            </w:r>
            <w:r w:rsidRPr="00AA5E1F">
              <w:rPr>
                <w:szCs w:val="28"/>
              </w:rPr>
              <w:t>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16,38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23,31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840844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5.4.1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C7082">
              <w:rPr>
                <w:szCs w:val="28"/>
              </w:rPr>
              <w:t>Автобуса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8,08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11,39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840844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5.4.2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511321">
              <w:rPr>
                <w:szCs w:val="28"/>
              </w:rPr>
              <w:t>Троллейбуса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5,35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  <w:highlight w:val="yellow"/>
              </w:rPr>
            </w:pPr>
            <w:r w:rsidRPr="003B7527">
              <w:rPr>
                <w:szCs w:val="28"/>
              </w:rPr>
              <w:t>5.4.3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Обычного трамвая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2,95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5.4.4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Скоростного трамвая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2,17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5.4.5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Метрополитена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1,45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Инженерные коммуникации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Водопотребление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сутки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21,50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Водоотведение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сутки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19,30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Потребление электроэнергии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МВт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31,4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55,20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Годовое потребление природн</w:t>
            </w:r>
            <w:r w:rsidRPr="00D877DD">
              <w:rPr>
                <w:szCs w:val="28"/>
              </w:rPr>
              <w:t>о</w:t>
            </w:r>
            <w:r w:rsidRPr="00D877DD">
              <w:rPr>
                <w:szCs w:val="28"/>
              </w:rPr>
              <w:t>го газа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млн. куб. м/ год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20,4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65,15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Часовой расход природного газа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час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3,94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D877DD">
              <w:rPr>
                <w:szCs w:val="28"/>
              </w:rPr>
              <w:t>,83</w:t>
            </w:r>
          </w:p>
        </w:tc>
      </w:tr>
      <w:tr w:rsidR="00840844" w:rsidRPr="003B4DA5" w:rsidTr="00A548C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 xml:space="preserve">Потребление тепла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Гкал/час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219,69</w:t>
            </w:r>
          </w:p>
        </w:tc>
      </w:tr>
    </w:tbl>
    <w:p w:rsidR="00840844" w:rsidRDefault="00840844" w:rsidP="00840844">
      <w:pPr>
        <w:spacing w:line="264" w:lineRule="auto"/>
        <w:ind w:firstLine="0"/>
      </w:pPr>
    </w:p>
    <w:p w:rsidR="004217FE" w:rsidRDefault="004217FE" w:rsidP="00840844">
      <w:pPr>
        <w:spacing w:line="264" w:lineRule="auto"/>
        <w:ind w:firstLine="0"/>
      </w:pPr>
    </w:p>
    <w:p w:rsidR="004217FE" w:rsidRDefault="004217FE" w:rsidP="00840844">
      <w:pPr>
        <w:spacing w:line="264" w:lineRule="auto"/>
        <w:ind w:firstLine="0"/>
      </w:pPr>
    </w:p>
    <w:p w:rsidR="00840844" w:rsidRPr="00B83D1C" w:rsidRDefault="00840844" w:rsidP="00840844">
      <w:pPr>
        <w:keepNext/>
        <w:spacing w:line="264" w:lineRule="auto"/>
        <w:ind w:firstLine="0"/>
        <w:jc w:val="center"/>
        <w:rPr>
          <w:b/>
        </w:rPr>
      </w:pPr>
      <w:r w:rsidRPr="00B83D1C">
        <w:rPr>
          <w:b/>
        </w:rPr>
        <w:lastRenderedPageBreak/>
        <w:t>5. Реализация проекта планировки</w:t>
      </w:r>
    </w:p>
    <w:p w:rsidR="00840844" w:rsidRPr="00B83D1C" w:rsidRDefault="00840844" w:rsidP="00840844">
      <w:pPr>
        <w:spacing w:line="264" w:lineRule="auto"/>
        <w:jc w:val="center"/>
        <w:rPr>
          <w:b/>
        </w:rPr>
      </w:pPr>
    </w:p>
    <w:p w:rsidR="00840844" w:rsidRDefault="00840844" w:rsidP="00840844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В процессе реализации проекта планировки необходимо:</w:t>
      </w:r>
    </w:p>
    <w:p w:rsidR="00840844" w:rsidRPr="00B83D1C" w:rsidRDefault="00840844" w:rsidP="00840844">
      <w:pPr>
        <w:spacing w:line="240" w:lineRule="atLeast"/>
      </w:pPr>
      <w:r>
        <w:t>н</w:t>
      </w:r>
      <w:r w:rsidRPr="00B83D1C">
        <w:t xml:space="preserve">а последующих стадиях проектирования уточнить технические решения </w:t>
      </w:r>
      <w:r>
        <w:t xml:space="preserve"> </w:t>
      </w:r>
      <w:r w:rsidRPr="00B83D1C">
        <w:t xml:space="preserve">по отводу и очистке поверхностных стоков с учетом требований </w:t>
      </w:r>
      <w:r w:rsidR="004217FE">
        <w:t>«</w:t>
      </w:r>
      <w:proofErr w:type="spellStart"/>
      <w:r w:rsidR="002C3EBB" w:rsidRPr="002C3EBB">
        <w:t>СанПин</w:t>
      </w:r>
      <w:proofErr w:type="spellEnd"/>
      <w:r w:rsidR="002C3EBB" w:rsidRPr="002C3EBB">
        <w:t xml:space="preserve"> 2.1.5.980-00.2.1.5. Водоотведение населенных мест, санитарная охрана водных объектов. Гигиенические требования к охране поверхностных </w:t>
      </w:r>
      <w:r w:rsidR="002C3EBB">
        <w:t>вод. Санитарные правила и нормы»</w:t>
      </w:r>
      <w:r>
        <w:t>;</w:t>
      </w:r>
    </w:p>
    <w:p w:rsidR="00840844" w:rsidRPr="009B5CF1" w:rsidRDefault="00840844" w:rsidP="00840844">
      <w:pPr>
        <w:spacing w:line="240" w:lineRule="atLeast"/>
      </w:pPr>
      <w:r w:rsidRPr="009B5CF1"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</w:t>
      </w:r>
      <w:r w:rsidRPr="009B5CF1">
        <w:t>т</w:t>
      </w:r>
      <w:r w:rsidRPr="009B5CF1">
        <w:t>вующих и проектируемых школ и детских садов;</w:t>
      </w:r>
    </w:p>
    <w:p w:rsidR="00840844" w:rsidRPr="009B5CF1" w:rsidRDefault="00840844" w:rsidP="00840844">
      <w:pPr>
        <w:spacing w:line="240" w:lineRule="atLeast"/>
      </w:pPr>
      <w:r w:rsidRPr="009B5CF1">
        <w:t>на следующих стадиях проектирования обосновать использование тоннел</w:t>
      </w:r>
      <w:r w:rsidRPr="009B5CF1">
        <w:t>ь</w:t>
      </w:r>
      <w:r w:rsidRPr="009B5CF1">
        <w:t>ных проездов для формирования улично-дорожной сети в границах проекта пл</w:t>
      </w:r>
      <w:r w:rsidRPr="009B5CF1">
        <w:t>а</w:t>
      </w:r>
      <w:r w:rsidRPr="009B5CF1">
        <w:t>нировки;</w:t>
      </w:r>
    </w:p>
    <w:p w:rsidR="00840844" w:rsidRPr="009B5CF1" w:rsidRDefault="00840844" w:rsidP="00840844">
      <w:pPr>
        <w:spacing w:line="240" w:lineRule="atLeast"/>
      </w:pPr>
      <w:r w:rsidRPr="009B5CF1">
        <w:t>на стадии подготовки проекта межевания планировочного квартала 01.03</w:t>
      </w:r>
      <w:r w:rsidR="002A3F22">
        <w:t>.03</w:t>
      </w:r>
      <w:r w:rsidRPr="009B5CF1">
        <w:t xml:space="preserve"> определить границы территорий общего пользования для обеспечения проезда на территорию земельного участка </w:t>
      </w:r>
      <w:proofErr w:type="spellStart"/>
      <w:r w:rsidRPr="009B5CF1">
        <w:t>Горбольницы</w:t>
      </w:r>
      <w:proofErr w:type="spellEnd"/>
      <w:r w:rsidRPr="009B5CF1">
        <w:t xml:space="preserve"> № 1 и границы территорий общего пользования для формирования внутриквартальных проездов.</w:t>
      </w:r>
    </w:p>
    <w:p w:rsidR="004217FE" w:rsidRPr="0075601C" w:rsidRDefault="004217FE" w:rsidP="004217F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76E74" w:rsidRDefault="00D76E74" w:rsidP="00204F2F">
      <w:pPr>
        <w:widowControl w:val="0"/>
        <w:ind w:right="266" w:firstLine="0"/>
        <w:rPr>
          <w:b/>
          <w:bCs/>
          <w:spacing w:val="24"/>
        </w:rPr>
      </w:pPr>
    </w:p>
    <w:sectPr w:rsidR="00D76E74" w:rsidSect="005F2887"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A6F" w:rsidRDefault="00D71A6F" w:rsidP="007B56B1">
      <w:r>
        <w:separator/>
      </w:r>
    </w:p>
    <w:p w:rsidR="00D71A6F" w:rsidRDefault="00D71A6F"/>
  </w:endnote>
  <w:endnote w:type="continuationSeparator" w:id="0">
    <w:p w:rsidR="00D71A6F" w:rsidRDefault="00D71A6F" w:rsidP="007B56B1">
      <w:r>
        <w:continuationSeparator/>
      </w:r>
    </w:p>
    <w:p w:rsidR="00D71A6F" w:rsidRDefault="00D71A6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6F" w:rsidRPr="00FB22D8" w:rsidRDefault="00D71A6F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A6F" w:rsidRDefault="00D71A6F" w:rsidP="007B56B1">
      <w:r>
        <w:separator/>
      </w:r>
    </w:p>
    <w:p w:rsidR="00D71A6F" w:rsidRDefault="00D71A6F"/>
  </w:footnote>
  <w:footnote w:type="continuationSeparator" w:id="0">
    <w:p w:rsidR="00D71A6F" w:rsidRDefault="00D71A6F" w:rsidP="007B56B1">
      <w:r>
        <w:continuationSeparator/>
      </w:r>
    </w:p>
    <w:p w:rsidR="00D71A6F" w:rsidRDefault="00D71A6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6F" w:rsidRDefault="00ED3D7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71A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71A6F" w:rsidRDefault="00D71A6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6F" w:rsidRDefault="00ED3D78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D71A6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57A9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A6F" w:rsidRPr="000E35E1" w:rsidRDefault="00ED3D78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D71A6F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D57A9B">
      <w:rPr>
        <w:rStyle w:val="a4"/>
        <w:noProof/>
        <w:sz w:val="24"/>
      </w:rPr>
      <w:t>3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8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9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0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14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19"/>
  </w:num>
  <w:num w:numId="12">
    <w:abstractNumId w:val="22"/>
  </w:num>
  <w:num w:numId="13">
    <w:abstractNumId w:val="5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11"/>
  </w:num>
  <w:num w:numId="21">
    <w:abstractNumId w:val="18"/>
  </w:num>
  <w:num w:numId="22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D73F7"/>
    <w:rsid w:val="000E0A65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529"/>
    <w:rsid w:val="0015383F"/>
    <w:rsid w:val="00157201"/>
    <w:rsid w:val="0016022C"/>
    <w:rsid w:val="00160B30"/>
    <w:rsid w:val="00162676"/>
    <w:rsid w:val="00162FDE"/>
    <w:rsid w:val="00163580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4F2F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32F0"/>
    <w:rsid w:val="00245173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5F2B"/>
    <w:rsid w:val="00326E69"/>
    <w:rsid w:val="0032753E"/>
    <w:rsid w:val="00330C7C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0084"/>
    <w:rsid w:val="00693D59"/>
    <w:rsid w:val="00695234"/>
    <w:rsid w:val="00696207"/>
    <w:rsid w:val="00696473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852"/>
    <w:rsid w:val="009B4CEA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004F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7058"/>
    <w:rsid w:val="00C7748B"/>
    <w:rsid w:val="00C8161C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79E0"/>
    <w:rsid w:val="00D2091E"/>
    <w:rsid w:val="00D2237F"/>
    <w:rsid w:val="00D258B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36CD"/>
    <w:rsid w:val="00D53A97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446"/>
    <w:rsid w:val="00F96DE2"/>
    <w:rsid w:val="00F975AE"/>
    <w:rsid w:val="00F97BDA"/>
    <w:rsid w:val="00FA1C56"/>
    <w:rsid w:val="00FA4070"/>
    <w:rsid w:val="00FA4706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docs.cntd.ru/document/902397389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1B3F3E9-9E02-4DA2-B498-2890427A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37</TotalTime>
  <Pages>27</Pages>
  <Words>6220</Words>
  <Characters>45703</Characters>
  <Application>Microsoft Office Word</Application>
  <DocSecurity>0</DocSecurity>
  <Lines>380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kkolga</cp:lastModifiedBy>
  <cp:revision>6</cp:revision>
  <cp:lastPrinted>2015-03-31T11:14:00Z</cp:lastPrinted>
  <dcterms:created xsi:type="dcterms:W3CDTF">2015-03-31T09:44:00Z</dcterms:created>
  <dcterms:modified xsi:type="dcterms:W3CDTF">2015-04-01T03:31:00Z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